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940" w:rsidRDefault="00990940">
      <w:bookmarkStart w:id="0" w:name="_GoBack"/>
      <w:bookmarkEnd w:id="0"/>
    </w:p>
    <w:p w:rsidR="00DD2680" w:rsidRDefault="00931A01" w:rsidP="00DD2680">
      <w:pPr>
        <w:rPr>
          <w:sz w:val="44"/>
          <w:szCs w:val="44"/>
        </w:rPr>
      </w:pPr>
      <w:r w:rsidRPr="00931A01">
        <w:rPr>
          <w:b/>
          <w:sz w:val="44"/>
          <w:szCs w:val="44"/>
        </w:rPr>
        <w:t>De familieleden</w:t>
      </w:r>
      <w:r>
        <w:rPr>
          <w:sz w:val="44"/>
          <w:szCs w:val="44"/>
        </w:rPr>
        <w:t>:</w:t>
      </w:r>
      <w:r w:rsidR="003221CE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papa en mama, je zus en </w:t>
      </w:r>
      <w:r w:rsidR="00DD2680">
        <w:rPr>
          <w:sz w:val="44"/>
          <w:szCs w:val="44"/>
        </w:rPr>
        <w:t>jij, je oom en tante, …samen zijn</w:t>
      </w:r>
    </w:p>
    <w:p w:rsidR="00931A01" w:rsidRDefault="00DD2680" w:rsidP="00DD2680">
      <w:pPr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jullie een </w:t>
      </w:r>
      <w:r w:rsidR="003221CE">
        <w:rPr>
          <w:sz w:val="44"/>
          <w:szCs w:val="44"/>
        </w:rPr>
        <w:t>familie. Het</w:t>
      </w:r>
      <w:r w:rsidR="00931A01">
        <w:rPr>
          <w:sz w:val="44"/>
          <w:szCs w:val="44"/>
        </w:rPr>
        <w:t xml:space="preserve"> zijn jouw familieleden.</w:t>
      </w:r>
    </w:p>
    <w:p w:rsidR="00931A01" w:rsidRDefault="00931A01">
      <w:pPr>
        <w:rPr>
          <w:sz w:val="44"/>
          <w:szCs w:val="44"/>
        </w:rPr>
      </w:pPr>
      <w:r w:rsidRPr="00931A01">
        <w:rPr>
          <w:b/>
          <w:sz w:val="44"/>
          <w:szCs w:val="44"/>
        </w:rPr>
        <w:t>De vader</w:t>
      </w:r>
      <w:r>
        <w:rPr>
          <w:sz w:val="44"/>
          <w:szCs w:val="44"/>
        </w:rPr>
        <w:t>:</w:t>
      </w:r>
      <w:r w:rsidR="00410BB4">
        <w:rPr>
          <w:sz w:val="44"/>
          <w:szCs w:val="44"/>
        </w:rPr>
        <w:tab/>
      </w:r>
      <w:r>
        <w:rPr>
          <w:sz w:val="44"/>
          <w:szCs w:val="44"/>
        </w:rPr>
        <w:t>jouw vader is jouw papa. Jouw vader hoort bij jouw moeder.</w:t>
      </w:r>
    </w:p>
    <w:p w:rsidR="00931A01" w:rsidRDefault="00931A01">
      <w:pPr>
        <w:rPr>
          <w:sz w:val="44"/>
          <w:szCs w:val="44"/>
        </w:rPr>
      </w:pPr>
      <w:r w:rsidRPr="00931A01">
        <w:rPr>
          <w:b/>
          <w:sz w:val="44"/>
          <w:szCs w:val="44"/>
        </w:rPr>
        <w:t>De moeder</w:t>
      </w:r>
      <w:r>
        <w:rPr>
          <w:sz w:val="44"/>
          <w:szCs w:val="44"/>
        </w:rPr>
        <w:t>: jouw moeder is jouw mama. Jouw moeder hoort bij jouw vader.</w:t>
      </w:r>
    </w:p>
    <w:p w:rsidR="00410BB4" w:rsidRDefault="00931A01" w:rsidP="00410BB4">
      <w:pPr>
        <w:rPr>
          <w:sz w:val="44"/>
          <w:szCs w:val="44"/>
        </w:rPr>
      </w:pPr>
      <w:r w:rsidRPr="00410BB4">
        <w:rPr>
          <w:b/>
          <w:sz w:val="44"/>
          <w:szCs w:val="44"/>
        </w:rPr>
        <w:t>De broer</w:t>
      </w:r>
      <w:r>
        <w:rPr>
          <w:sz w:val="44"/>
          <w:szCs w:val="44"/>
        </w:rPr>
        <w:t>:</w:t>
      </w:r>
      <w:r w:rsidR="00410BB4">
        <w:rPr>
          <w:sz w:val="44"/>
          <w:szCs w:val="44"/>
        </w:rPr>
        <w:tab/>
        <w:t>als jouw vader en moeder nog een kindje hebben en dat is een</w:t>
      </w:r>
    </w:p>
    <w:p w:rsidR="00931A01" w:rsidRDefault="00410BB4" w:rsidP="00410BB4">
      <w:pPr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jongen, dan is dat jouw broer.</w:t>
      </w:r>
    </w:p>
    <w:p w:rsidR="00275721" w:rsidRDefault="00931A01">
      <w:pPr>
        <w:rPr>
          <w:sz w:val="44"/>
          <w:szCs w:val="44"/>
        </w:rPr>
      </w:pPr>
      <w:r w:rsidRPr="00410BB4">
        <w:rPr>
          <w:b/>
          <w:sz w:val="44"/>
          <w:szCs w:val="44"/>
        </w:rPr>
        <w:t>De zus</w:t>
      </w:r>
      <w:r>
        <w:rPr>
          <w:sz w:val="44"/>
          <w:szCs w:val="44"/>
        </w:rPr>
        <w:t>:</w:t>
      </w:r>
      <w:r w:rsidR="00275721">
        <w:rPr>
          <w:sz w:val="44"/>
          <w:szCs w:val="44"/>
        </w:rPr>
        <w:tab/>
      </w:r>
      <w:r w:rsidR="00275721">
        <w:rPr>
          <w:sz w:val="44"/>
          <w:szCs w:val="44"/>
        </w:rPr>
        <w:tab/>
      </w:r>
      <w:r w:rsidR="00410BB4">
        <w:rPr>
          <w:sz w:val="44"/>
          <w:szCs w:val="44"/>
        </w:rPr>
        <w:t xml:space="preserve">als jouw vader en moeder nog </w:t>
      </w:r>
      <w:r w:rsidR="00275721">
        <w:rPr>
          <w:sz w:val="44"/>
          <w:szCs w:val="44"/>
        </w:rPr>
        <w:t>een kindje hebben en dat is een</w:t>
      </w:r>
    </w:p>
    <w:p w:rsidR="00931A01" w:rsidRDefault="00275721">
      <w:pPr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 w:rsidR="00410BB4">
        <w:rPr>
          <w:sz w:val="44"/>
          <w:szCs w:val="44"/>
        </w:rPr>
        <w:t>meisje,</w:t>
      </w:r>
      <w:r>
        <w:rPr>
          <w:sz w:val="44"/>
          <w:szCs w:val="44"/>
        </w:rPr>
        <w:t xml:space="preserve"> </w:t>
      </w:r>
      <w:r w:rsidR="00410BB4">
        <w:rPr>
          <w:sz w:val="44"/>
          <w:szCs w:val="44"/>
        </w:rPr>
        <w:t>dan is dat jouw zus.</w:t>
      </w:r>
    </w:p>
    <w:p w:rsidR="00931A01" w:rsidRDefault="00931A01">
      <w:pPr>
        <w:rPr>
          <w:sz w:val="44"/>
          <w:szCs w:val="44"/>
        </w:rPr>
      </w:pPr>
      <w:r w:rsidRPr="00275721">
        <w:rPr>
          <w:b/>
          <w:sz w:val="44"/>
          <w:szCs w:val="44"/>
        </w:rPr>
        <w:t>De oom</w:t>
      </w:r>
      <w:r>
        <w:rPr>
          <w:sz w:val="44"/>
          <w:szCs w:val="44"/>
        </w:rPr>
        <w:t>:</w:t>
      </w:r>
      <w:r w:rsidR="00275721">
        <w:rPr>
          <w:sz w:val="44"/>
          <w:szCs w:val="44"/>
        </w:rPr>
        <w:tab/>
        <w:t>een oom is een broer van jouw vader of moeder.</w:t>
      </w:r>
    </w:p>
    <w:p w:rsidR="00931A01" w:rsidRDefault="00931A01">
      <w:pPr>
        <w:rPr>
          <w:sz w:val="44"/>
          <w:szCs w:val="44"/>
        </w:rPr>
      </w:pPr>
      <w:r w:rsidRPr="00275721">
        <w:rPr>
          <w:b/>
          <w:sz w:val="44"/>
          <w:szCs w:val="44"/>
        </w:rPr>
        <w:t>De tante</w:t>
      </w:r>
      <w:r>
        <w:rPr>
          <w:sz w:val="44"/>
          <w:szCs w:val="44"/>
        </w:rPr>
        <w:t>:</w:t>
      </w:r>
      <w:r w:rsidR="00275721">
        <w:rPr>
          <w:sz w:val="44"/>
          <w:szCs w:val="44"/>
        </w:rPr>
        <w:tab/>
        <w:t>een tante is een zus van jouw vader of moeder.</w:t>
      </w:r>
    </w:p>
    <w:p w:rsidR="00275721" w:rsidRDefault="00275721">
      <w:pPr>
        <w:rPr>
          <w:sz w:val="44"/>
          <w:szCs w:val="44"/>
        </w:rPr>
      </w:pPr>
      <w:r w:rsidRPr="00275721">
        <w:rPr>
          <w:b/>
          <w:sz w:val="44"/>
          <w:szCs w:val="44"/>
        </w:rPr>
        <w:t>De neef</w:t>
      </w:r>
      <w:r>
        <w:rPr>
          <w:sz w:val="44"/>
          <w:szCs w:val="44"/>
        </w:rPr>
        <w:t>:</w:t>
      </w:r>
      <w:r>
        <w:rPr>
          <w:sz w:val="44"/>
          <w:szCs w:val="44"/>
        </w:rPr>
        <w:tab/>
        <w:t>als jouw oom en tante een kindje hebben en dat is een jongen, dan</w:t>
      </w:r>
    </w:p>
    <w:p w:rsidR="00275721" w:rsidRDefault="00275721">
      <w:pPr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is dat jouw neef.</w:t>
      </w:r>
    </w:p>
    <w:p w:rsidR="00275721" w:rsidRDefault="00275721">
      <w:pPr>
        <w:rPr>
          <w:sz w:val="44"/>
          <w:szCs w:val="44"/>
        </w:rPr>
      </w:pPr>
      <w:r w:rsidRPr="00275721">
        <w:rPr>
          <w:b/>
          <w:sz w:val="44"/>
          <w:szCs w:val="44"/>
        </w:rPr>
        <w:t>De nicht</w:t>
      </w:r>
      <w:r>
        <w:rPr>
          <w:sz w:val="44"/>
          <w:szCs w:val="44"/>
        </w:rPr>
        <w:t>:</w:t>
      </w:r>
      <w:r>
        <w:rPr>
          <w:sz w:val="44"/>
          <w:szCs w:val="44"/>
        </w:rPr>
        <w:tab/>
        <w:t>als jouw oom en tante een kindje hebben en dat is een meisje, dan</w:t>
      </w:r>
    </w:p>
    <w:p w:rsidR="00275721" w:rsidRDefault="00275721" w:rsidP="00275721">
      <w:pPr>
        <w:ind w:left="1418" w:firstLine="709"/>
        <w:rPr>
          <w:sz w:val="44"/>
          <w:szCs w:val="44"/>
        </w:rPr>
      </w:pPr>
      <w:r>
        <w:rPr>
          <w:sz w:val="44"/>
          <w:szCs w:val="44"/>
        </w:rPr>
        <w:t>is dat jouw nicht.</w:t>
      </w:r>
    </w:p>
    <w:p w:rsidR="00931A01" w:rsidRDefault="00931A01">
      <w:pPr>
        <w:rPr>
          <w:sz w:val="44"/>
          <w:szCs w:val="44"/>
        </w:rPr>
      </w:pPr>
      <w:r w:rsidRPr="00275721">
        <w:rPr>
          <w:b/>
          <w:sz w:val="44"/>
          <w:szCs w:val="44"/>
        </w:rPr>
        <w:t>De opa</w:t>
      </w:r>
      <w:r>
        <w:rPr>
          <w:sz w:val="44"/>
          <w:szCs w:val="44"/>
        </w:rPr>
        <w:t>:</w:t>
      </w:r>
      <w:r w:rsidR="00275721">
        <w:rPr>
          <w:sz w:val="44"/>
          <w:szCs w:val="44"/>
        </w:rPr>
        <w:tab/>
        <w:t>opa is de vader van jouw vader of de vader van jouw moeder.</w:t>
      </w:r>
    </w:p>
    <w:p w:rsidR="0047680D" w:rsidRPr="00931A01" w:rsidRDefault="00931A01">
      <w:pPr>
        <w:rPr>
          <w:sz w:val="44"/>
          <w:szCs w:val="44"/>
        </w:rPr>
      </w:pPr>
      <w:r w:rsidRPr="00275721">
        <w:rPr>
          <w:b/>
          <w:sz w:val="44"/>
          <w:szCs w:val="44"/>
        </w:rPr>
        <w:t>De oma</w:t>
      </w:r>
      <w:r>
        <w:rPr>
          <w:sz w:val="44"/>
          <w:szCs w:val="44"/>
        </w:rPr>
        <w:t>:</w:t>
      </w:r>
      <w:r w:rsidR="00275721">
        <w:rPr>
          <w:sz w:val="44"/>
          <w:szCs w:val="44"/>
        </w:rPr>
        <w:tab/>
        <w:t>oma is de moeder van jouw vader of de moeder van jouw moeder.</w:t>
      </w:r>
      <w:r w:rsidR="00990940" w:rsidRPr="00931A01">
        <w:rPr>
          <w:sz w:val="44"/>
          <w:szCs w:val="44"/>
        </w:rPr>
        <w:br w:type="page"/>
      </w:r>
      <w:r w:rsidR="004D548B">
        <w:rPr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7755255</wp:posOffset>
                </wp:positionH>
                <wp:positionV relativeFrom="paragraph">
                  <wp:posOffset>3950335</wp:posOffset>
                </wp:positionV>
                <wp:extent cx="1714500" cy="2305050"/>
                <wp:effectExtent l="20955" t="26035" r="102870" b="9779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441C" w:rsidRPr="00762AC1" w:rsidRDefault="004D548B" w:rsidP="000541C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1533525" cy="1561465"/>
                                  <wp:effectExtent l="0" t="0" r="9525" b="635"/>
                                  <wp:docPr id="1" name="il_fi" descr="Beatrix_1965__verlo_657330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atrix_1965__verlo_657330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525" cy="1561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541C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</w:t>
                            </w:r>
                            <w:r w:rsidR="001E441C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 om</w:t>
                            </w:r>
                            <w:r w:rsidR="001E441C" w:rsidRPr="00762AC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 xml:space="preserve">a en </w:t>
                            </w:r>
                            <w:r w:rsidR="001E441C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 op</w:t>
                            </w:r>
                            <w:r w:rsidR="001E441C" w:rsidRPr="00762AC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610.65pt;margin-top:311.05pt;width:135pt;height:18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" strokeweight="3pt">
                <v:shadow on="t" opacity=".5" offset="6pt,6pt"/>
                <v:textbox>
                  <w:txbxContent>
                    <w:p w:rsidR="001E441C" w:rsidRPr="00762AC1" w:rsidRDefault="004D548B" w:rsidP="000541C1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1533525" cy="1561465"/>
                            <wp:effectExtent l="0" t="0" r="9525" b="635"/>
                            <wp:docPr id="1" name="il_fi" descr="Beatrix_1965__verlo_657330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atrix_1965__verlo_657330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525" cy="1561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541C1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d</w:t>
                      </w:r>
                      <w:r w:rsidR="001E441C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e om</w:t>
                      </w:r>
                      <w:r w:rsidR="001E441C" w:rsidRPr="00762AC1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 xml:space="preserve">a en </w:t>
                      </w:r>
                      <w:r w:rsidR="001E441C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de op</w:t>
                      </w:r>
                      <w:r w:rsidR="001E441C" w:rsidRPr="00762AC1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4D548B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3950335</wp:posOffset>
                </wp:positionV>
                <wp:extent cx="1714500" cy="2305050"/>
                <wp:effectExtent l="19050" t="26035" r="95250" b="9779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441C" w:rsidRDefault="004D548B" w:rsidP="0077542E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90980" cy="1364615"/>
                                  <wp:effectExtent l="0" t="0" r="0" b="6985"/>
                                  <wp:docPr id="2" name="Afbeelding 2" descr="Beschrijving: http://www.fanvanmaxima.nl/wp-content/uploads/2010/11/kinderenlaurenti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2" descr="Beschrijving: http://www.fanvanmaxima.nl/wp-content/uploads/2010/11/kinderenlaurenti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035" r="21410" b="6808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0980" cy="1364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441C" w:rsidRPr="00870C97" w:rsidRDefault="001E441C" w:rsidP="0077542E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1E441C" w:rsidRDefault="000541C1" w:rsidP="000541C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</w:t>
                            </w:r>
                            <w:r w:rsidR="001E441C" w:rsidRPr="00762AC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 n</w:t>
                            </w:r>
                            <w:r w:rsidR="001E441C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icht</w:t>
                            </w:r>
                            <w:r w:rsidR="001E441C" w:rsidRPr="00762AC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 xml:space="preserve"> en de </w:t>
                            </w:r>
                            <w:r w:rsidR="001E441C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neef</w:t>
                            </w:r>
                          </w:p>
                          <w:p w:rsidR="001E441C" w:rsidRPr="00762AC1" w:rsidRDefault="001E441C" w:rsidP="0077542E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451.5pt;margin-top:311.05pt;width:135pt;height:18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" strokeweight="3pt">
                <v:shadow on="t" opacity=".5" offset="6pt,6pt"/>
                <v:textbox>
                  <w:txbxContent>
                    <w:p w:rsidR="001E441C" w:rsidRDefault="004D548B" w:rsidP="0077542E">
                      <w:pP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90980" cy="1364615"/>
                            <wp:effectExtent l="0" t="0" r="0" b="6985"/>
                            <wp:docPr id="2" name="Afbeelding 2" descr="Beschrijving: http://www.fanvanmaxima.nl/wp-content/uploads/2010/11/kinderenlaurenti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2" descr="Beschrijving: http://www.fanvanmaxima.nl/wp-content/uploads/2010/11/kinderenlaurenti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035" r="21410" b="6808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0980" cy="1364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441C" w:rsidRPr="00870C97" w:rsidRDefault="001E441C" w:rsidP="0077542E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1E441C" w:rsidRDefault="000541C1" w:rsidP="000541C1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d</w:t>
                      </w:r>
                      <w:r w:rsidR="001E441C" w:rsidRPr="00762AC1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e n</w:t>
                      </w:r>
                      <w:r w:rsidR="001E441C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icht</w:t>
                      </w:r>
                      <w:r w:rsidR="001E441C" w:rsidRPr="00762AC1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 xml:space="preserve"> en de </w:t>
                      </w:r>
                      <w:r w:rsidR="001E441C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neef</w:t>
                      </w:r>
                    </w:p>
                    <w:p w:rsidR="001E441C" w:rsidRPr="00762AC1" w:rsidRDefault="001E441C" w:rsidP="0077542E">
                      <w:pP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548B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3950335</wp:posOffset>
                </wp:positionV>
                <wp:extent cx="1714500" cy="2305050"/>
                <wp:effectExtent l="19050" t="26035" r="95250" b="97790"/>
                <wp:wrapNone/>
                <wp:docPr id="1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441C" w:rsidRDefault="004D548B" w:rsidP="00716C6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90980" cy="1280160"/>
                                  <wp:effectExtent l="0" t="0" r="0" b="0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0980" cy="1280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441C" w:rsidRDefault="001E441C" w:rsidP="00716C6A">
                            <w:pPr>
                              <w:jc w:val="center"/>
                            </w:pPr>
                          </w:p>
                          <w:p w:rsidR="001E441C" w:rsidRDefault="000541C1" w:rsidP="000541C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</w:t>
                            </w:r>
                            <w:r w:rsidR="001E441C" w:rsidRPr="00762AC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 oom en de tante</w:t>
                            </w:r>
                          </w:p>
                          <w:p w:rsidR="001E441C" w:rsidRPr="00762AC1" w:rsidRDefault="001E441C" w:rsidP="00870C9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306pt;margin-top:311.05pt;width:135pt;height:18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" strokeweight="3pt">
                <v:shadow on="t" opacity=".5" offset="6pt,6pt"/>
                <v:textbox>
                  <w:txbxContent>
                    <w:p w:rsidR="001E441C" w:rsidRDefault="004D548B" w:rsidP="00716C6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90980" cy="1280160"/>
                            <wp:effectExtent l="0" t="0" r="0" b="0"/>
                            <wp:docPr id="3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0980" cy="1280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441C" w:rsidRDefault="001E441C" w:rsidP="00716C6A">
                      <w:pPr>
                        <w:jc w:val="center"/>
                      </w:pPr>
                    </w:p>
                    <w:p w:rsidR="001E441C" w:rsidRDefault="000541C1" w:rsidP="000541C1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d</w:t>
                      </w:r>
                      <w:r w:rsidR="001E441C" w:rsidRPr="00762AC1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e oom en de tante</w:t>
                      </w:r>
                    </w:p>
                    <w:p w:rsidR="001E441C" w:rsidRPr="00762AC1" w:rsidRDefault="001E441C" w:rsidP="00870C97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548B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3950335</wp:posOffset>
                </wp:positionV>
                <wp:extent cx="1714500" cy="2305050"/>
                <wp:effectExtent l="22860" t="26035" r="100965" b="97790"/>
                <wp:wrapNone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441C" w:rsidRDefault="004D548B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90980" cy="1575435"/>
                                  <wp:effectExtent l="0" t="0" r="0" b="5715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0980" cy="1575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541C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</w:t>
                            </w:r>
                            <w:r w:rsidR="001E441C" w:rsidRPr="00762AC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 xml:space="preserve">e </w:t>
                            </w:r>
                            <w:r w:rsidR="001E441C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 w:rsidR="001E441C" w:rsidRPr="00762AC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broer</w:t>
                            </w:r>
                            <w:r w:rsidR="001E441C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  <w:r w:rsidR="001E441C" w:rsidRPr="00762AC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 xml:space="preserve"> en  de zus</w:t>
                            </w:r>
                          </w:p>
                          <w:p w:rsidR="001E441C" w:rsidRPr="00762AC1" w:rsidRDefault="001E441C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146.55pt;margin-top:311.05pt;width:135pt;height:18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" strokeweight="3pt">
                <v:shadow on="t" opacity=".5" offset="6pt,6pt"/>
                <v:textbox>
                  <w:txbxContent>
                    <w:p w:rsidR="001E441C" w:rsidRDefault="004D548B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90980" cy="1575435"/>
                            <wp:effectExtent l="0" t="0" r="0" b="5715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0980" cy="1575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541C1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d</w:t>
                      </w:r>
                      <w:r w:rsidR="001E441C" w:rsidRPr="00762AC1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 xml:space="preserve">e </w:t>
                      </w:r>
                      <w:r w:rsidR="001E441C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(</w:t>
                      </w:r>
                      <w:r w:rsidR="001E441C" w:rsidRPr="00762AC1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broer</w:t>
                      </w:r>
                      <w:r w:rsidR="001E441C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)</w:t>
                      </w:r>
                      <w:r w:rsidR="001E441C" w:rsidRPr="00762AC1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 xml:space="preserve"> en  de zus</w:t>
                      </w:r>
                    </w:p>
                    <w:p w:rsidR="001E441C" w:rsidRPr="00762AC1" w:rsidRDefault="001E441C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548B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3950335</wp:posOffset>
                </wp:positionV>
                <wp:extent cx="1714500" cy="2305050"/>
                <wp:effectExtent l="19050" t="26035" r="104775" b="9779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F6390" w:rsidRDefault="004D548B" w:rsidP="00762AC1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61465" cy="1435100"/>
                                  <wp:effectExtent l="0" t="0" r="635" b="0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1465" cy="143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441C" w:rsidRDefault="000541C1" w:rsidP="000541C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</w:t>
                            </w:r>
                            <w:r w:rsidR="001E441C" w:rsidRPr="00762AC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 vader en de moeder</w:t>
                            </w:r>
                          </w:p>
                          <w:p w:rsidR="001E441C" w:rsidRPr="00762AC1" w:rsidRDefault="001E441C" w:rsidP="00762AC1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-18pt;margin-top:311.05pt;width:135pt;height:18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" strokeweight="3pt">
                <v:shadow on="t" opacity=".5" offset="6pt,6pt"/>
                <v:textbox>
                  <w:txbxContent>
                    <w:p w:rsidR="00AF6390" w:rsidRDefault="004D548B" w:rsidP="00762AC1">
                      <w:pP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61465" cy="1435100"/>
                            <wp:effectExtent l="0" t="0" r="635" b="0"/>
                            <wp:docPr id="5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1465" cy="143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441C" w:rsidRDefault="000541C1" w:rsidP="000541C1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d</w:t>
                      </w:r>
                      <w:r w:rsidR="001E441C" w:rsidRPr="00762AC1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e vader en de moeder</w:t>
                      </w:r>
                    </w:p>
                    <w:p w:rsidR="001E441C" w:rsidRPr="00762AC1" w:rsidRDefault="001E441C" w:rsidP="00762AC1">
                      <w:pP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548B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-19050</wp:posOffset>
                </wp:positionV>
                <wp:extent cx="3348990" cy="2419350"/>
                <wp:effectExtent l="22860" t="19050" r="95250" b="9525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990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441C" w:rsidRDefault="004D548B" w:rsidP="00931A01">
                            <w:pPr>
                              <w:rPr>
                                <w:rFonts w:ascii="Century Gothic" w:hAnsi="Century Gothic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>
                                  <wp:extent cx="3108960" cy="2265045"/>
                                  <wp:effectExtent l="0" t="0" r="0" b="1905"/>
                                  <wp:docPr id="6" name="Afbeelding 6" descr="famil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famil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8960" cy="2265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441C" w:rsidRPr="00762AC1" w:rsidRDefault="001E441C" w:rsidP="00931A01">
                            <w:pPr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</w:pPr>
                            <w:r w:rsidRPr="00762AC1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222.3pt;margin-top:-1.5pt;width:263.7pt;height:190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" strokeweight="3pt">
                <v:shadow on="t" opacity=".5" offset="6pt,6pt"/>
                <v:textbox>
                  <w:txbxContent>
                    <w:p w:rsidR="001E441C" w:rsidRDefault="004D548B" w:rsidP="00931A01">
                      <w:pPr>
                        <w:rPr>
                          <w:rFonts w:ascii="Century Gothic" w:hAnsi="Century Gothic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z w:val="72"/>
                          <w:szCs w:val="72"/>
                        </w:rPr>
                        <w:drawing>
                          <wp:inline distT="0" distB="0" distL="0" distR="0">
                            <wp:extent cx="3108960" cy="2265045"/>
                            <wp:effectExtent l="0" t="0" r="0" b="1905"/>
                            <wp:docPr id="6" name="Afbeelding 6" descr="famil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famil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8960" cy="2265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441C" w:rsidRPr="00762AC1" w:rsidRDefault="001E441C" w:rsidP="00931A01">
                      <w:pPr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</w:pPr>
                      <w:r w:rsidRPr="00762AC1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4D548B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8199120</wp:posOffset>
                </wp:positionH>
                <wp:positionV relativeFrom="paragraph">
                  <wp:posOffset>3424555</wp:posOffset>
                </wp:positionV>
                <wp:extent cx="228600" cy="659130"/>
                <wp:effectExtent l="26670" t="24130" r="20955" b="21590"/>
                <wp:wrapNone/>
                <wp:docPr id="1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5913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5.6pt,269.65pt" to="663.6pt,3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" strokeweight="3pt"/>
            </w:pict>
          </mc:Fallback>
        </mc:AlternateContent>
      </w:r>
      <w:r w:rsidR="004D548B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6270625</wp:posOffset>
                </wp:positionH>
                <wp:positionV relativeFrom="paragraph">
                  <wp:posOffset>3424555</wp:posOffset>
                </wp:positionV>
                <wp:extent cx="228600" cy="800100"/>
                <wp:effectExtent l="22225" t="24130" r="25400" b="23495"/>
                <wp:wrapNone/>
                <wp:docPr id="1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3.75pt,269.65pt" to="511.75pt,3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" strokeweight="3pt"/>
            </w:pict>
          </mc:Fallback>
        </mc:AlternateContent>
      </w:r>
      <w:r w:rsidR="004D548B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4660900</wp:posOffset>
                </wp:positionH>
                <wp:positionV relativeFrom="paragraph">
                  <wp:posOffset>3424555</wp:posOffset>
                </wp:positionV>
                <wp:extent cx="0" cy="800100"/>
                <wp:effectExtent l="22225" t="24130" r="25400" b="23495"/>
                <wp:wrapNone/>
                <wp:docPr id="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7pt,269.65pt" to="367pt,3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" strokeweight="3pt"/>
            </w:pict>
          </mc:Fallback>
        </mc:AlternateContent>
      </w:r>
      <w:r w:rsidR="004D548B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3424555</wp:posOffset>
                </wp:positionV>
                <wp:extent cx="228600" cy="800100"/>
                <wp:effectExtent l="24765" t="24130" r="22860" b="23495"/>
                <wp:wrapNone/>
                <wp:docPr id="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45pt,269.65pt" to="87.45pt,3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" strokeweight="3pt"/>
            </w:pict>
          </mc:Fallback>
        </mc:AlternateContent>
      </w:r>
      <w:r w:rsidR="004D548B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2721610</wp:posOffset>
                </wp:positionH>
                <wp:positionV relativeFrom="paragraph">
                  <wp:posOffset>3424555</wp:posOffset>
                </wp:positionV>
                <wp:extent cx="228600" cy="800100"/>
                <wp:effectExtent l="26035" t="24130" r="21590" b="23495"/>
                <wp:wrapNone/>
                <wp:docPr id="7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3pt,269.65pt" to="232.3pt,3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" strokeweight="3pt"/>
            </w:pict>
          </mc:Fallback>
        </mc:AlternateContent>
      </w:r>
      <w:r w:rsidR="004D548B">
        <w:rPr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1911985</wp:posOffset>
            </wp:positionV>
            <wp:extent cx="7461885" cy="1600200"/>
            <wp:effectExtent l="0" t="0" r="5715" b="0"/>
            <wp:wrapNone/>
            <wp:docPr id="19" name="Afbeelding 19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chu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88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680D" w:rsidRPr="00931A01" w:rsidSect="0047680D">
      <w:headerReference w:type="default" r:id="rId14"/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ADF" w:rsidRDefault="008B7ADF" w:rsidP="00716C6A">
      <w:r>
        <w:separator/>
      </w:r>
    </w:p>
  </w:endnote>
  <w:endnote w:type="continuationSeparator" w:id="0">
    <w:p w:rsidR="008B7ADF" w:rsidRDefault="008B7ADF" w:rsidP="0071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ADF" w:rsidRDefault="008B7ADF" w:rsidP="00716C6A">
      <w:r>
        <w:separator/>
      </w:r>
    </w:p>
  </w:footnote>
  <w:footnote w:type="continuationSeparator" w:id="0">
    <w:p w:rsidR="008B7ADF" w:rsidRDefault="008B7ADF" w:rsidP="00716C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41C" w:rsidRDefault="000541C1" w:rsidP="00AF6390">
    <w:pPr>
      <w:pStyle w:val="Koptekst"/>
      <w:tabs>
        <w:tab w:val="left" w:pos="8222"/>
      </w:tabs>
      <w:jc w:val="center"/>
    </w:pPr>
    <w:r>
      <w:rPr>
        <w:rFonts w:ascii="Century Gothic" w:hAnsi="Century Gothic"/>
        <w:b/>
        <w:sz w:val="56"/>
        <w:szCs w:val="56"/>
      </w:rPr>
      <w:t>d</w:t>
    </w:r>
    <w:r w:rsidR="00AF6390">
      <w:rPr>
        <w:rFonts w:ascii="Century Gothic" w:hAnsi="Century Gothic"/>
        <w:b/>
        <w:sz w:val="56"/>
        <w:szCs w:val="56"/>
      </w:rPr>
      <w:t>e familieleden</w:t>
    </w:r>
  </w:p>
  <w:p w:rsidR="001E441C" w:rsidRDefault="001E441C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D"/>
    <w:rsid w:val="00014D26"/>
    <w:rsid w:val="00025D1C"/>
    <w:rsid w:val="000541C1"/>
    <w:rsid w:val="000838F0"/>
    <w:rsid w:val="000A7BE3"/>
    <w:rsid w:val="001E441C"/>
    <w:rsid w:val="002234CA"/>
    <w:rsid w:val="00275721"/>
    <w:rsid w:val="002E50DF"/>
    <w:rsid w:val="003221CE"/>
    <w:rsid w:val="00410BB4"/>
    <w:rsid w:val="004321D5"/>
    <w:rsid w:val="0047680D"/>
    <w:rsid w:val="004B102E"/>
    <w:rsid w:val="004D548B"/>
    <w:rsid w:val="00573C12"/>
    <w:rsid w:val="005C651B"/>
    <w:rsid w:val="00606CD0"/>
    <w:rsid w:val="006677D6"/>
    <w:rsid w:val="00716C6A"/>
    <w:rsid w:val="00762AC1"/>
    <w:rsid w:val="0077542E"/>
    <w:rsid w:val="00803D5E"/>
    <w:rsid w:val="00870C97"/>
    <w:rsid w:val="008B7ADF"/>
    <w:rsid w:val="009045EB"/>
    <w:rsid w:val="00931A01"/>
    <w:rsid w:val="00987832"/>
    <w:rsid w:val="00990940"/>
    <w:rsid w:val="009A49F7"/>
    <w:rsid w:val="00AA4A41"/>
    <w:rsid w:val="00AF6390"/>
    <w:rsid w:val="00B13980"/>
    <w:rsid w:val="00B26484"/>
    <w:rsid w:val="00BC5E57"/>
    <w:rsid w:val="00C23248"/>
    <w:rsid w:val="00C87058"/>
    <w:rsid w:val="00CA223C"/>
    <w:rsid w:val="00D158A3"/>
    <w:rsid w:val="00D61DEE"/>
    <w:rsid w:val="00DD2680"/>
    <w:rsid w:val="00E26E88"/>
    <w:rsid w:val="00F03A03"/>
    <w:rsid w:val="00F60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uiPriority w:val="99"/>
    <w:rsid w:val="00716C6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716C6A"/>
    <w:rPr>
      <w:sz w:val="24"/>
      <w:szCs w:val="24"/>
    </w:rPr>
  </w:style>
  <w:style w:type="paragraph" w:styleId="Voettekst">
    <w:name w:val="footer"/>
    <w:basedOn w:val="Standaard"/>
    <w:link w:val="VoettekstChar"/>
    <w:rsid w:val="00716C6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716C6A"/>
    <w:rPr>
      <w:sz w:val="24"/>
      <w:szCs w:val="24"/>
    </w:rPr>
  </w:style>
  <w:style w:type="paragraph" w:styleId="Ballontekst">
    <w:name w:val="Balloon Text"/>
    <w:basedOn w:val="Standaard"/>
    <w:link w:val="BallontekstChar"/>
    <w:rsid w:val="00716C6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716C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uiPriority w:val="99"/>
    <w:rsid w:val="00716C6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716C6A"/>
    <w:rPr>
      <w:sz w:val="24"/>
      <w:szCs w:val="24"/>
    </w:rPr>
  </w:style>
  <w:style w:type="paragraph" w:styleId="Voettekst">
    <w:name w:val="footer"/>
    <w:basedOn w:val="Standaard"/>
    <w:link w:val="VoettekstChar"/>
    <w:rsid w:val="00716C6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716C6A"/>
    <w:rPr>
      <w:sz w:val="24"/>
      <w:szCs w:val="24"/>
    </w:rPr>
  </w:style>
  <w:style w:type="paragraph" w:styleId="Ballontekst">
    <w:name w:val="Balloon Text"/>
    <w:basedOn w:val="Standaard"/>
    <w:link w:val="BallontekstChar"/>
    <w:rsid w:val="00716C6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716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35FDD4EE</Template>
  <TotalTime>1</TotalTime>
  <Pages>2</Pages>
  <Words>142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Mariette Visser</cp:lastModifiedBy>
  <cp:revision>2</cp:revision>
  <cp:lastPrinted>2012-01-23T14:41:00Z</cp:lastPrinted>
  <dcterms:created xsi:type="dcterms:W3CDTF">2012-07-10T08:07:00Z</dcterms:created>
  <dcterms:modified xsi:type="dcterms:W3CDTF">2012-07-10T08:07:00Z</dcterms:modified>
</cp:coreProperties>
</file>