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747AB6" w:rsidRDefault="00051B9E"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9C5A9B" w:rsidP="00747AB6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>Het ziet er zo uit, maar het hoeft niet zo te zijn.</w:t>
                            </w:r>
                          </w:p>
                          <w:p w:rsidR="009C5A9B" w:rsidRDefault="009C5A9B" w:rsidP="00747AB6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</w:p>
                          <w:p w:rsidR="009C5A9B" w:rsidRDefault="009C5A9B" w:rsidP="00747AB6">
                            <w:pPr>
                              <w:rPr>
                                <w:rFonts w:ascii="Verdana" w:hAnsi="Verdan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40"/>
                                <w:szCs w:val="40"/>
                              </w:rPr>
                              <w:t xml:space="preserve">Die jongen schijnt heel aardig te zijn. </w:t>
                            </w:r>
                          </w:p>
                          <w:p w:rsidR="009C5A9B" w:rsidRPr="009C5A9B" w:rsidRDefault="009C5A9B" w:rsidP="00747AB6">
                            <w:pPr>
                              <w:rPr>
                                <w:rFonts w:ascii="Verdana" w:hAnsi="Verdan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2477728" cy="2477728"/>
                                  <wp:effectExtent l="0" t="0" r="0" b="0"/>
                                  <wp:docPr id="6" name="Afbeelding 6" descr="http://data.whicdn.com/images/35695505/fa94f1aa9a3811e1be6a12313820455d_7_large.jpg">
                                    <a:hlinkClick xmlns:a="http://schemas.openxmlformats.org/drawingml/2006/main" r:id="rId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data.whicdn.com/images/35695505/fa94f1aa9a3811e1be6a12313820455d_7_large.jpg">
                                            <a:hlinkClick r:id="rId6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2919" cy="247291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margin-left:369pt;margin-top:99pt;width:306pt;height:351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" strokeweight="3pt">
                <v:shadow on="t" opacity=".5" offset="6pt,6pt"/>
                <v:textbox>
                  <w:txbxContent>
                    <w:p w:rsidR="00747AB6" w:rsidRDefault="009C5A9B" w:rsidP="00747AB6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sz w:val="40"/>
                          <w:szCs w:val="40"/>
                        </w:rPr>
                        <w:t>H</w:t>
                      </w:r>
                      <w:bookmarkStart w:id="1" w:name="_GoBack"/>
                      <w:bookmarkEnd w:id="1"/>
                      <w:r>
                        <w:rPr>
                          <w:rFonts w:ascii="Verdana" w:hAnsi="Verdana"/>
                          <w:sz w:val="40"/>
                          <w:szCs w:val="40"/>
                        </w:rPr>
                        <w:t>et ziet er zo uit, maar het hoeft niet zo te zijn.</w:t>
                      </w:r>
                    </w:p>
                    <w:p w:rsidR="009C5A9B" w:rsidRDefault="009C5A9B" w:rsidP="00747AB6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</w:p>
                    <w:p w:rsidR="009C5A9B" w:rsidRDefault="009C5A9B" w:rsidP="00747AB6">
                      <w:pPr>
                        <w:rPr>
                          <w:rFonts w:ascii="Verdana" w:hAnsi="Verdan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i/>
                          <w:sz w:val="40"/>
                          <w:szCs w:val="40"/>
                        </w:rPr>
                        <w:t xml:space="preserve">Die jongen schijnt heel aardig te zijn. </w:t>
                      </w:r>
                    </w:p>
                    <w:p w:rsidR="009C5A9B" w:rsidRPr="009C5A9B" w:rsidRDefault="009C5A9B" w:rsidP="00747AB6">
                      <w:pPr>
                        <w:rPr>
                          <w:rFonts w:ascii="Verdana" w:hAnsi="Verdan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2477728" cy="2477728"/>
                            <wp:effectExtent l="0" t="0" r="0" b="0"/>
                            <wp:docPr id="6" name="Afbeelding 6" descr="http://data.whicdn.com/images/35695505/fa94f1aa9a3811e1be6a12313820455d_7_large.jpg">
                              <a:hlinkClick xmlns:a="http://schemas.openxmlformats.org/drawingml/2006/main" r:id="rId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data.whicdn.com/images/35695505/fa94f1aa9a3811e1be6a12313820455d_7_large.jpg">
                                      <a:hlinkClick r:id="rId8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2919" cy="247291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1257300</wp:posOffset>
                </wp:positionV>
                <wp:extent cx="3886200" cy="4457700"/>
                <wp:effectExtent l="19050" t="19050" r="95250" b="95250"/>
                <wp:wrapNone/>
                <wp:docPr id="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445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Default="009C5A9B" w:rsidP="00747AB6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  <w:t xml:space="preserve">Wat je kunt merken, wat duidelijk is. </w:t>
                            </w:r>
                          </w:p>
                          <w:p w:rsidR="009C5A9B" w:rsidRDefault="009C5A9B" w:rsidP="00747AB6">
                            <w:pPr>
                              <w:rPr>
                                <w:rFonts w:ascii="Verdana" w:hAnsi="Verdana"/>
                                <w:sz w:val="40"/>
                                <w:szCs w:val="40"/>
                              </w:rPr>
                            </w:pPr>
                          </w:p>
                          <w:p w:rsidR="009C5A9B" w:rsidRDefault="009C5A9B" w:rsidP="00747AB6">
                            <w:pPr>
                              <w:rPr>
                                <w:rFonts w:ascii="Verdana" w:hAnsi="Verdan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Verdana" w:hAnsi="Verdana"/>
                                <w:i/>
                                <w:sz w:val="40"/>
                                <w:szCs w:val="40"/>
                              </w:rPr>
                              <w:t xml:space="preserve">Die jongen blijkt heel goed te kunnen tennissen. </w:t>
                            </w:r>
                          </w:p>
                          <w:p w:rsidR="009C5A9B" w:rsidRPr="009C5A9B" w:rsidRDefault="009C5A9B" w:rsidP="00747AB6">
                            <w:pPr>
                              <w:rPr>
                                <w:rFonts w:ascii="Verdana" w:hAnsi="Verdana"/>
                                <w:i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  <w:color w:val="0000FF"/>
                              </w:rPr>
                              <w:drawing>
                                <wp:inline distT="0" distB="0" distL="0" distR="0">
                                  <wp:extent cx="3665220" cy="2583482"/>
                                  <wp:effectExtent l="0" t="0" r="0" b="7620"/>
                                  <wp:docPr id="7" name="Afbeelding 7" descr="http://media.nu.nl/m/m1ezuuba07oq.jpg">
                                    <a:hlinkClick xmlns:a="http://schemas.openxmlformats.org/drawingml/2006/main" r:id="rId10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rc_mi" descr="http://media.nu.nl/m/m1ezuuba07oq.jpg">
                                            <a:hlinkClick r:id="rId10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65220" cy="2583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27" type="#_x0000_t202" style="position:absolute;margin-left:27pt;margin-top:99pt;width:306pt;height:351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" strokeweight="3pt">
                <v:shadow on="t" opacity=".5" offset="6pt,6pt"/>
                <v:textbox>
                  <w:txbxContent>
                    <w:p w:rsidR="00747AB6" w:rsidRDefault="009C5A9B" w:rsidP="00747AB6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sz w:val="40"/>
                          <w:szCs w:val="40"/>
                        </w:rPr>
                        <w:t xml:space="preserve">Wat je kunt merken, wat duidelijk is. </w:t>
                      </w:r>
                    </w:p>
                    <w:p w:rsidR="009C5A9B" w:rsidRDefault="009C5A9B" w:rsidP="00747AB6">
                      <w:pPr>
                        <w:rPr>
                          <w:rFonts w:ascii="Verdana" w:hAnsi="Verdana"/>
                          <w:sz w:val="40"/>
                          <w:szCs w:val="40"/>
                        </w:rPr>
                      </w:pPr>
                    </w:p>
                    <w:p w:rsidR="009C5A9B" w:rsidRDefault="009C5A9B" w:rsidP="00747AB6">
                      <w:pPr>
                        <w:rPr>
                          <w:rFonts w:ascii="Verdana" w:hAnsi="Verdan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rFonts w:ascii="Verdana" w:hAnsi="Verdana"/>
                          <w:i/>
                          <w:sz w:val="40"/>
                          <w:szCs w:val="40"/>
                        </w:rPr>
                        <w:t xml:space="preserve">Die jongen blijkt heel goed te kunnen tennissen. </w:t>
                      </w:r>
                    </w:p>
                    <w:p w:rsidR="009C5A9B" w:rsidRPr="009C5A9B" w:rsidRDefault="009C5A9B" w:rsidP="00747AB6">
                      <w:pPr>
                        <w:rPr>
                          <w:rFonts w:ascii="Verdana" w:hAnsi="Verdana"/>
                          <w:i/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  <w:color w:val="0000FF"/>
                        </w:rPr>
                        <w:drawing>
                          <wp:inline distT="0" distB="0" distL="0" distR="0">
                            <wp:extent cx="3665220" cy="2583482"/>
                            <wp:effectExtent l="0" t="0" r="0" b="7620"/>
                            <wp:docPr id="7" name="Afbeelding 7" descr="http://media.nu.nl/m/m1ezuuba07oq.jpg">
                              <a:hlinkClick xmlns:a="http://schemas.openxmlformats.org/drawingml/2006/main" r:id="rId12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rc_mi" descr="http://media.nu.nl/m/m1ezuuba07oq.jpg">
                                      <a:hlinkClick r:id="rId12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65220" cy="2583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3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9C5A9B" w:rsidRDefault="009C5A9B" w:rsidP="00747AB6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schijnen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369pt;margin-top:9pt;width:306pt;height:1in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" strokeweight="3pt">
                <v:shadow on="t" opacity=".5" offset="6pt,6pt"/>
                <v:textbox>
                  <w:txbxContent>
                    <w:p w:rsidR="00747AB6" w:rsidRPr="009C5A9B" w:rsidRDefault="009C5A9B" w:rsidP="00747AB6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schijnen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114300</wp:posOffset>
                </wp:positionV>
                <wp:extent cx="3886200" cy="914400"/>
                <wp:effectExtent l="19050" t="19050" r="95250" b="95250"/>
                <wp:wrapNone/>
                <wp:docPr id="2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62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747AB6" w:rsidRPr="009C5A9B" w:rsidRDefault="009C5A9B" w:rsidP="00747AB6">
                            <w:pP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Verdana" w:hAnsi="Verdana"/>
                                <w:b/>
                                <w:sz w:val="72"/>
                                <w:szCs w:val="72"/>
                              </w:rPr>
                              <w:t>blijken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9" type="#_x0000_t202" style="position:absolute;margin-left:27pt;margin-top:9pt;width:306pt;height:1in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" strokeweight="3pt">
                <v:shadow on="t" opacity=".5" offset="6pt,6pt"/>
                <v:textbox>
                  <w:txbxContent>
                    <w:p w:rsidR="00747AB6" w:rsidRPr="009C5A9B" w:rsidRDefault="009C5A9B" w:rsidP="00747AB6">
                      <w:pP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Verdana" w:hAnsi="Verdana"/>
                          <w:b/>
                          <w:sz w:val="72"/>
                          <w:szCs w:val="72"/>
                        </w:rPr>
                        <w:t>blijken</w:t>
                      </w:r>
                    </w:p>
                  </w:txbxContent>
                </v:textbox>
              </v:shape>
            </w:pict>
          </mc:Fallback>
        </mc:AlternateContent>
      </w:r>
      <w:r w:rsidRPr="009C5A9B">
        <w:rPr>
          <w:rFonts w:ascii="Verdana" w:hAnsi="Verdana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6E30391" wp14:editId="2E0CC06C">
                <wp:simplePos x="0" y="0"/>
                <wp:positionH relativeFrom="column">
                  <wp:posOffset>114300</wp:posOffset>
                </wp:positionH>
                <wp:positionV relativeFrom="paragraph">
                  <wp:posOffset>-114300</wp:posOffset>
                </wp:positionV>
                <wp:extent cx="8686800" cy="6057900"/>
                <wp:effectExtent l="38100" t="38100" r="38100" b="38100"/>
                <wp:wrapNone/>
                <wp:docPr id="1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6868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6" style="position:absolute;margin-left:9pt;margin-top:-9pt;width:684pt;height:47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" strokeweight="6pt"/>
            </w:pict>
          </mc:Fallback>
        </mc:AlternateContent>
      </w:r>
    </w:p>
    <w:sectPr w:rsidR="00747AB6" w:rsidSect="00747AB6">
      <w:pgSz w:w="16838" w:h="11906" w:orient="landscape"/>
      <w:pgMar w:top="1411" w:right="1411" w:bottom="1411" w:left="1411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5DF3"/>
    <w:multiLevelType w:val="hybridMultilevel"/>
    <w:tmpl w:val="9EEAEE30"/>
    <w:lvl w:ilvl="0" w:tplc="6A98C7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780C28A1"/>
    <w:multiLevelType w:val="hybridMultilevel"/>
    <w:tmpl w:val="8B7200AC"/>
    <w:lvl w:ilvl="0" w:tplc="4C9C7F9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6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AB6"/>
    <w:rsid w:val="00051B9E"/>
    <w:rsid w:val="0021136C"/>
    <w:rsid w:val="00747AB6"/>
    <w:rsid w:val="009C5A9B"/>
    <w:rsid w:val="00F6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9C5A9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9C5A9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ard">
    <w:name w:val="Normal"/>
    <w:qFormat/>
    <w:rPr>
      <w:sz w:val="24"/>
      <w:szCs w:val="24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rsid w:val="009C5A9B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rsid w:val="009C5A9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google.nl/url?sa=i&amp;rct=j&amp;q=aardige+jongen&amp;source=images&amp;cd=&amp;cad=rja&amp;docid=s7ivxVNDnf3TwM&amp;tbnid=N2SzzEfnD-HNrM:&amp;ved=0CAUQjRw&amp;url=http%3A%2F%2Fwww.quizlet.nl%2Fchapters%2F882249%2Foo2--tributanten-district-7-tot-12%2Fkies%2520een%2520hoofdstuk...&amp;ei=TNmsUYX-HuGZ0QWWi4GwAw&amp;psig=AFQjCNESr1jNBlj7VQp0QF82cX24bxWaAA&amp;ust=1370368676533749" TargetMode="External"/><Relationship Id="rId13" Type="http://schemas.openxmlformats.org/officeDocument/2006/relationships/image" Target="media/image20.jpeg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hyperlink" Target="http://www.google.nl/url?sa=i&amp;rct=j&amp;q=winnaar+tennis+jeugd&amp;source=images&amp;cd=&amp;docid=Udx4982B0DM1mM&amp;tbnid=pChaawA0A0j8PM:&amp;ved=0CAUQjRw&amp;url=http%3A%2F%2Fwww.nusport.nl%2Ftennis%2F2617279%2F&amp;ei=1NmsUffHGuir0gXI_YGwDg&amp;psig=AFQjCNEy_4WaeD6g4s_DjLRJGLSPP2CJkg&amp;ust=137036880423625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google.nl/url?sa=i&amp;rct=j&amp;q=aardige+jongen&amp;source=images&amp;cd=&amp;cad=rja&amp;docid=s7ivxVNDnf3TwM&amp;tbnid=N2SzzEfnD-HNrM:&amp;ved=0CAUQjRw&amp;url=http://www.quizlet.nl/chapters/882249/oo2--tributanten-district-7-tot-12/kies%20een%20hoofdstuk...&amp;ei=TNmsUYX-HuGZ0QWWi4GwAw&amp;psig=AFQjCNESr1jNBlj7VQp0QF82cX24bxWaAA&amp;ust=1370368676533749" TargetMode="Externa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google.nl/url?sa=i&amp;rct=j&amp;q=winnaar+tennis+jeugd&amp;source=images&amp;cd=&amp;docid=Udx4982B0DM1mM&amp;tbnid=pChaawA0A0j8PM:&amp;ved=0CAUQjRw&amp;url=http://www.nusport.nl/tennis/2617279/&amp;ei=1NmsUffHGuir0gXI_YGwDg&amp;psig=AFQjCNEy_4WaeD6g4s_DjLRJGLSPP2CJkg&amp;ust=1370368804236252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9405FECB</Template>
  <TotalTime>1</TotalTime>
  <Pages>1</Pages>
  <Words>0</Words>
  <Characters>5</Characters>
  <Application>Microsoft Office Word</Application>
  <DocSecurity>4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Paradigit Computers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Boudewijn.Rijkenberg</dc:creator>
  <cp:lastModifiedBy>Marsha.Appelman</cp:lastModifiedBy>
  <cp:revision>2</cp:revision>
  <cp:lastPrinted>2009-12-07T08:00:00Z</cp:lastPrinted>
  <dcterms:created xsi:type="dcterms:W3CDTF">2013-06-04T10:22:00Z</dcterms:created>
  <dcterms:modified xsi:type="dcterms:W3CDTF">2013-06-04T10:22:00Z</dcterms:modified>
</cp:coreProperties>
</file>