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56" w:rsidRDefault="004E77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A546A8" wp14:editId="3E948428">
                <wp:simplePos x="0" y="0"/>
                <wp:positionH relativeFrom="column">
                  <wp:posOffset>145024</wp:posOffset>
                </wp:positionH>
                <wp:positionV relativeFrom="paragraph">
                  <wp:posOffset>-122262</wp:posOffset>
                </wp:positionV>
                <wp:extent cx="4177128" cy="857885"/>
                <wp:effectExtent l="19050" t="19050" r="90170" b="9461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128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3231" w:rsidRPr="00747AB6" w:rsidRDefault="00273231" w:rsidP="00FF4F9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Erbarmelijk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.4pt;margin-top:-9.65pt;width:328.9pt;height:6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" strokecolor="#00b050" strokeweight="3pt">
                <v:shadow on="t" opacity=".5" offset="6pt,6pt"/>
                <v:textbox>
                  <w:txbxContent>
                    <w:p w:rsidR="00273231" w:rsidRPr="00747AB6" w:rsidRDefault="00273231" w:rsidP="00FF4F9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Erbarmelijk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9EC660" wp14:editId="002D3489">
                <wp:simplePos x="0" y="0"/>
                <wp:positionH relativeFrom="column">
                  <wp:posOffset>4576346</wp:posOffset>
                </wp:positionH>
                <wp:positionV relativeFrom="paragraph">
                  <wp:posOffset>-122262</wp:posOffset>
                </wp:positionV>
                <wp:extent cx="4304665" cy="857885"/>
                <wp:effectExtent l="19050" t="19050" r="95885" b="9461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3231" w:rsidRPr="00747AB6" w:rsidRDefault="00273231" w:rsidP="00FF4F9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Voortreffelijk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0.35pt;margin-top:-9.65pt;width:338.95pt;height:6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" strokecolor="#00b050" strokeweight="3pt">
                <v:shadow on="t" opacity=".5" offset="6pt,6pt"/>
                <v:textbox>
                  <w:txbxContent>
                    <w:p w:rsidR="00273231" w:rsidRPr="00747AB6" w:rsidRDefault="00273231" w:rsidP="00FF4F9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Voortreffelijk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1450F35" wp14:editId="3165613D">
            <wp:simplePos x="0" y="0"/>
            <wp:positionH relativeFrom="column">
              <wp:posOffset>482649</wp:posOffset>
            </wp:positionH>
            <wp:positionV relativeFrom="paragraph">
              <wp:posOffset>1973824</wp:posOffset>
            </wp:positionV>
            <wp:extent cx="3502855" cy="1364056"/>
            <wp:effectExtent l="0" t="0" r="254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25472" r="44322" b="9434"/>
                    <a:stretch/>
                  </pic:blipFill>
                  <pic:spPr bwMode="auto">
                    <a:xfrm>
                      <a:off x="0" y="0"/>
                      <a:ext cx="350266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9502220" wp14:editId="3239EB9C">
            <wp:simplePos x="0" y="0"/>
            <wp:positionH relativeFrom="column">
              <wp:posOffset>482600</wp:posOffset>
            </wp:positionH>
            <wp:positionV relativeFrom="paragraph">
              <wp:posOffset>3337560</wp:posOffset>
            </wp:positionV>
            <wp:extent cx="3502660" cy="1265555"/>
            <wp:effectExtent l="0" t="0" r="254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27992" r="27825" b="31294"/>
                    <a:stretch/>
                  </pic:blipFill>
                  <pic:spPr bwMode="auto">
                    <a:xfrm>
                      <a:off x="0" y="0"/>
                      <a:ext cx="3502660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8B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108C2C" wp14:editId="5CDE5F48">
                <wp:simplePos x="0" y="0"/>
                <wp:positionH relativeFrom="column">
                  <wp:posOffset>-206668</wp:posOffset>
                </wp:positionH>
                <wp:positionV relativeFrom="paragraph">
                  <wp:posOffset>-389548</wp:posOffset>
                </wp:positionV>
                <wp:extent cx="9383151" cy="6485206"/>
                <wp:effectExtent l="38100" t="38100" r="46990" b="3048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3151" cy="648520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6.25pt;margin-top:-30.65pt;width:738.85pt;height:51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" fillcolor="#92d050" strokecolor="#00b050" strokeweight="6pt"/>
            </w:pict>
          </mc:Fallback>
        </mc:AlternateContent>
      </w:r>
      <w:r w:rsidR="002D18B9">
        <w:rPr>
          <w:noProof/>
        </w:rPr>
        <w:t xml:space="preserve"> </w:t>
      </w:r>
    </w:p>
    <w:p w:rsidR="00747AB6" w:rsidRDefault="002732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94F2C2C" wp14:editId="3D5E39D3">
            <wp:simplePos x="0" y="0"/>
            <wp:positionH relativeFrom="column">
              <wp:posOffset>4787363</wp:posOffset>
            </wp:positionH>
            <wp:positionV relativeFrom="paragraph">
              <wp:posOffset>3163130</wp:posOffset>
            </wp:positionV>
            <wp:extent cx="3559126" cy="1266093"/>
            <wp:effectExtent l="0" t="0" r="381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34592" r="34429" b="22012"/>
                    <a:stretch/>
                  </pic:blipFill>
                  <pic:spPr bwMode="auto">
                    <a:xfrm>
                      <a:off x="0" y="0"/>
                      <a:ext cx="3559033" cy="12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75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50AAFA" wp14:editId="0EBBF43E">
                <wp:simplePos x="0" y="0"/>
                <wp:positionH relativeFrom="column">
                  <wp:posOffset>4576347</wp:posOffset>
                </wp:positionH>
                <wp:positionV relativeFrom="paragraph">
                  <wp:posOffset>856029</wp:posOffset>
                </wp:positionV>
                <wp:extent cx="4304714" cy="4682490"/>
                <wp:effectExtent l="19050" t="19050" r="95885" b="9906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714" cy="468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F4F93">
                              <w:rPr>
                                <w:sz w:val="52"/>
                                <w:szCs w:val="52"/>
                              </w:rPr>
                              <w:t>Uitstekend, prachtig, schitterend, perfect, keurig</w:t>
                            </w: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4E775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Pr="00B504C8" w:rsidRDefault="00273231" w:rsidP="004E7756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  <w:r w:rsidRPr="00B504C8">
                              <w:rPr>
                                <w:i/>
                                <w:sz w:val="52"/>
                                <w:szCs w:val="52"/>
                              </w:rPr>
                              <w:t>‘He</w:t>
                            </w:r>
                            <w:bookmarkStart w:id="0" w:name="_GoBack"/>
                            <w:bookmarkEnd w:id="0"/>
                            <w:r w:rsidRPr="00B504C8">
                              <w:rPr>
                                <w:i/>
                                <w:sz w:val="52"/>
                                <w:szCs w:val="52"/>
                              </w:rPr>
                              <w:t>t eten smaakte voortreffelijk’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0.35pt;margin-top:67.4pt;width:338.95pt;height:368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" strokecolor="#00b050" strokeweight="3pt">
                <v:shadow on="t" opacity=".5" offset="6pt,6pt"/>
                <v:textbox>
                  <w:txbxContent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F4F93">
                        <w:rPr>
                          <w:sz w:val="52"/>
                          <w:szCs w:val="52"/>
                        </w:rPr>
                        <w:t>Uitstekend, prachtig, schitterend, perfect, keurig</w:t>
                      </w: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4E775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Pr="00B504C8" w:rsidRDefault="00273231" w:rsidP="004E7756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  <w:r w:rsidRPr="00B504C8">
                        <w:rPr>
                          <w:i/>
                          <w:sz w:val="52"/>
                          <w:szCs w:val="52"/>
                        </w:rPr>
                        <w:t>‘He</w:t>
                      </w:r>
                      <w:bookmarkStart w:id="1" w:name="_GoBack"/>
                      <w:bookmarkEnd w:id="1"/>
                      <w:r w:rsidRPr="00B504C8">
                        <w:rPr>
                          <w:i/>
                          <w:sz w:val="52"/>
                          <w:szCs w:val="52"/>
                        </w:rPr>
                        <w:t>t eten smaakte voortreffelijk’</w:t>
                      </w:r>
                    </w:p>
                  </w:txbxContent>
                </v:textbox>
              </v:shape>
            </w:pict>
          </mc:Fallback>
        </mc:AlternateContent>
      </w:r>
      <w:r w:rsidR="004E775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727F5C" wp14:editId="478CD83E">
                <wp:simplePos x="0" y="0"/>
                <wp:positionH relativeFrom="column">
                  <wp:posOffset>145023</wp:posOffset>
                </wp:positionH>
                <wp:positionV relativeFrom="paragraph">
                  <wp:posOffset>856029</wp:posOffset>
                </wp:positionV>
                <wp:extent cx="4178105" cy="4682490"/>
                <wp:effectExtent l="19050" t="19050" r="89535" b="9906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105" cy="468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D18B9">
                              <w:rPr>
                                <w:sz w:val="52"/>
                                <w:szCs w:val="52"/>
                              </w:rPr>
                              <w:t>Ellendig, armoedig, treurig vervallen, beroerd, droevig</w:t>
                            </w: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73231" w:rsidRDefault="00273231" w:rsidP="002D18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B504C8" w:rsidRDefault="00B504C8" w:rsidP="002D18B9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273231" w:rsidRPr="00B504C8" w:rsidRDefault="00273231" w:rsidP="002D18B9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  <w:r w:rsidRPr="00B504C8">
                              <w:rPr>
                                <w:i/>
                                <w:sz w:val="52"/>
                                <w:szCs w:val="52"/>
                              </w:rPr>
                              <w:t>‘Zij leven in erbarmelijke omstandigheden’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11.4pt;margin-top:67.4pt;width:329pt;height:36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" strokecolor="#00b050" strokeweight="3pt">
                <v:shadow on="t" opacity=".5" offset="6pt,6pt"/>
                <v:textbox>
                  <w:txbxContent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D18B9">
                        <w:rPr>
                          <w:sz w:val="52"/>
                          <w:szCs w:val="52"/>
                        </w:rPr>
                        <w:t>Ellendig, armoedig, treurig vervallen, beroerd, droevig</w:t>
                      </w: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73231" w:rsidRDefault="00273231" w:rsidP="002D18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B504C8" w:rsidRDefault="00B504C8" w:rsidP="002D18B9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</w:p>
                    <w:p w:rsidR="00273231" w:rsidRPr="00B504C8" w:rsidRDefault="00273231" w:rsidP="002D18B9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  <w:r w:rsidRPr="00B504C8">
                        <w:rPr>
                          <w:i/>
                          <w:sz w:val="52"/>
                          <w:szCs w:val="52"/>
                        </w:rPr>
                        <w:t>‘Zij leven in erbarmelijke omstandigheden’</w:t>
                      </w:r>
                    </w:p>
                  </w:txbxContent>
                </v:textbox>
              </v:shape>
            </w:pict>
          </mc:Fallback>
        </mc:AlternateContent>
      </w:r>
      <w:r w:rsidR="004E7756">
        <w:rPr>
          <w:noProof/>
        </w:rPr>
        <w:drawing>
          <wp:anchor distT="0" distB="0" distL="114300" distR="114300" simplePos="0" relativeHeight="251662848" behindDoc="0" locked="0" layoutInCell="1" allowOverlap="1" wp14:anchorId="353447CD" wp14:editId="31B342CA">
            <wp:simplePos x="0" y="0"/>
            <wp:positionH relativeFrom="column">
              <wp:posOffset>4787363</wp:posOffset>
            </wp:positionH>
            <wp:positionV relativeFrom="paragraph">
              <wp:posOffset>1840767</wp:posOffset>
            </wp:positionV>
            <wp:extent cx="3559126" cy="1322363"/>
            <wp:effectExtent l="0" t="0" r="381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t="25786" r="55421" b="36792"/>
                    <a:stretch/>
                  </pic:blipFill>
                  <pic:spPr bwMode="auto">
                    <a:xfrm>
                      <a:off x="0" y="0"/>
                      <a:ext cx="3558858" cy="132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231" w:rsidRDefault="00273231" w:rsidP="00273231">
      <w:r>
        <w:separator/>
      </w:r>
    </w:p>
  </w:endnote>
  <w:endnote w:type="continuationSeparator" w:id="0">
    <w:p w:rsidR="00273231" w:rsidRDefault="00273231" w:rsidP="0027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231" w:rsidRDefault="00273231" w:rsidP="00273231">
      <w:r>
        <w:separator/>
      </w:r>
    </w:p>
  </w:footnote>
  <w:footnote w:type="continuationSeparator" w:id="0">
    <w:p w:rsidR="00273231" w:rsidRDefault="00273231" w:rsidP="00273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0B6FDA"/>
    <w:rsid w:val="0021136C"/>
    <w:rsid w:val="00273231"/>
    <w:rsid w:val="00290A13"/>
    <w:rsid w:val="002D18B9"/>
    <w:rsid w:val="004E7756"/>
    <w:rsid w:val="00747AB6"/>
    <w:rsid w:val="007A12E1"/>
    <w:rsid w:val="00B504C8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90A13"/>
    <w:rPr>
      <w:strike w:val="0"/>
      <w:dstrike w:val="0"/>
      <w:color w:val="0000FF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290A13"/>
    <w:rPr>
      <w:b/>
      <w:bCs/>
    </w:rPr>
  </w:style>
  <w:style w:type="paragraph" w:styleId="Ballontekst">
    <w:name w:val="Balloon Text"/>
    <w:basedOn w:val="Standaard"/>
    <w:link w:val="BallontekstChar"/>
    <w:rsid w:val="002D18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D18B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27323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73231"/>
    <w:rPr>
      <w:sz w:val="24"/>
      <w:szCs w:val="24"/>
    </w:rPr>
  </w:style>
  <w:style w:type="paragraph" w:styleId="Voettekst">
    <w:name w:val="footer"/>
    <w:basedOn w:val="Standaard"/>
    <w:link w:val="VoettekstChar"/>
    <w:rsid w:val="0027323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27323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90A13"/>
    <w:rPr>
      <w:strike w:val="0"/>
      <w:dstrike w:val="0"/>
      <w:color w:val="0000FF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290A13"/>
    <w:rPr>
      <w:b/>
      <w:bCs/>
    </w:rPr>
  </w:style>
  <w:style w:type="paragraph" w:styleId="Ballontekst">
    <w:name w:val="Balloon Text"/>
    <w:basedOn w:val="Standaard"/>
    <w:link w:val="BallontekstChar"/>
    <w:rsid w:val="002D18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D18B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27323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73231"/>
    <w:rPr>
      <w:sz w:val="24"/>
      <w:szCs w:val="24"/>
    </w:rPr>
  </w:style>
  <w:style w:type="paragraph" w:styleId="Voettekst">
    <w:name w:val="footer"/>
    <w:basedOn w:val="Standaard"/>
    <w:link w:val="VoettekstChar"/>
    <w:rsid w:val="0027323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2732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5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E671DEF</Template>
  <TotalTime>28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Issam Kali</cp:lastModifiedBy>
  <cp:revision>5</cp:revision>
  <cp:lastPrinted>2009-12-07T08:00:00Z</cp:lastPrinted>
  <dcterms:created xsi:type="dcterms:W3CDTF">2013-03-25T09:57:00Z</dcterms:created>
  <dcterms:modified xsi:type="dcterms:W3CDTF">2013-03-25T13:51:00Z</dcterms:modified>
</cp:coreProperties>
</file>