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495" w:rsidRDefault="00D63495"/>
    <w:p w:rsidR="00D63495" w:rsidRDefault="00D63495"/>
    <w:p w:rsidR="003D06F1" w:rsidRDefault="003D06F1"/>
    <w:p w:rsidR="003D06F1" w:rsidRDefault="003D06F1"/>
    <w:p w:rsidR="00D63495" w:rsidRPr="00ED713F" w:rsidRDefault="00D63495">
      <w:pPr>
        <w:rPr>
          <w:sz w:val="36"/>
          <w:szCs w:val="36"/>
        </w:rPr>
      </w:pPr>
      <w:r w:rsidRPr="00ED713F">
        <w:rPr>
          <w:sz w:val="36"/>
          <w:szCs w:val="36"/>
        </w:rPr>
        <w:t>INWENDIG =AAN DE BINNENKANT VAN JE LICHAAM</w:t>
      </w:r>
    </w:p>
    <w:p w:rsidR="003D06F1" w:rsidRPr="00ED713F" w:rsidRDefault="003D06F1">
      <w:pPr>
        <w:rPr>
          <w:sz w:val="36"/>
          <w:szCs w:val="36"/>
        </w:rPr>
      </w:pPr>
    </w:p>
    <w:p w:rsidR="003D06F1" w:rsidRPr="00ED713F" w:rsidRDefault="003D06F1">
      <w:pPr>
        <w:rPr>
          <w:sz w:val="36"/>
          <w:szCs w:val="36"/>
        </w:rPr>
      </w:pPr>
    </w:p>
    <w:p w:rsidR="00D63495" w:rsidRPr="00ED713F" w:rsidRDefault="00D63495">
      <w:pPr>
        <w:rPr>
          <w:sz w:val="36"/>
          <w:szCs w:val="36"/>
        </w:rPr>
      </w:pPr>
      <w:r w:rsidRPr="00ED713F">
        <w:rPr>
          <w:sz w:val="36"/>
          <w:szCs w:val="36"/>
        </w:rPr>
        <w:t>UITWENDIG = AAN DE BUITENKANT VAN JE LICHAAM</w:t>
      </w:r>
    </w:p>
    <w:p w:rsidR="003D06F1" w:rsidRPr="00ED713F" w:rsidRDefault="003D06F1">
      <w:pPr>
        <w:rPr>
          <w:sz w:val="36"/>
          <w:szCs w:val="36"/>
        </w:rPr>
      </w:pPr>
    </w:p>
    <w:p w:rsidR="00D63495" w:rsidRPr="00ED713F" w:rsidRDefault="00D63495">
      <w:pPr>
        <w:rPr>
          <w:sz w:val="36"/>
          <w:szCs w:val="36"/>
        </w:rPr>
      </w:pPr>
      <w:r w:rsidRPr="00ED713F">
        <w:rPr>
          <w:sz w:val="36"/>
          <w:szCs w:val="36"/>
        </w:rPr>
        <w:t>EEN SKELET= HET GERAAMTE, DAT ZIJN DE BOTTEN</w:t>
      </w:r>
    </w:p>
    <w:p w:rsidR="003D06F1" w:rsidRPr="00ED713F" w:rsidRDefault="003D06F1">
      <w:pPr>
        <w:rPr>
          <w:sz w:val="36"/>
          <w:szCs w:val="36"/>
        </w:rPr>
      </w:pPr>
    </w:p>
    <w:p w:rsidR="003D06F1" w:rsidRPr="00ED713F" w:rsidRDefault="00ED713F">
      <w:pPr>
        <w:rPr>
          <w:sz w:val="36"/>
          <w:szCs w:val="36"/>
        </w:rPr>
      </w:pPr>
      <w:r w:rsidRPr="00ED713F">
        <w:rPr>
          <w:sz w:val="36"/>
          <w:szCs w:val="36"/>
        </w:rPr>
        <w:t>De zintuigen</w:t>
      </w:r>
    </w:p>
    <w:p w:rsidR="00ED713F" w:rsidRPr="00ED713F" w:rsidRDefault="00ED713F">
      <w:pPr>
        <w:rPr>
          <w:sz w:val="36"/>
          <w:szCs w:val="36"/>
        </w:rPr>
      </w:pPr>
    </w:p>
    <w:p w:rsidR="00646DF0" w:rsidRPr="00ED713F" w:rsidRDefault="009E7E38">
      <w:pPr>
        <w:rPr>
          <w:sz w:val="36"/>
          <w:szCs w:val="36"/>
        </w:rPr>
      </w:pPr>
      <w:r w:rsidRPr="00ED713F">
        <w:rPr>
          <w:sz w:val="36"/>
          <w:szCs w:val="36"/>
        </w:rPr>
        <w:t>EEN RÖNTGENFOTO =EEN FOTO VAN DE BINNENKANT VAN JE LICHAAM</w:t>
      </w:r>
    </w:p>
    <w:p w:rsidR="003D06F1" w:rsidRPr="00ED713F" w:rsidRDefault="003D06F1">
      <w:pPr>
        <w:rPr>
          <w:sz w:val="36"/>
          <w:szCs w:val="36"/>
        </w:rPr>
      </w:pPr>
    </w:p>
    <w:p w:rsidR="00747AB6" w:rsidRDefault="003D06F1">
      <w:r w:rsidRPr="00ED713F">
        <w:rPr>
          <w:sz w:val="36"/>
          <w:szCs w:val="36"/>
        </w:rPr>
        <w:t>DE PELS =DE VACHT VAN EEN DIER</w:t>
      </w:r>
      <w:proofErr w:type="gramStart"/>
      <w:r w:rsidRPr="00ED713F">
        <w:rPr>
          <w:sz w:val="36"/>
          <w:szCs w:val="36"/>
        </w:rPr>
        <w:t>,DAT</w:t>
      </w:r>
      <w:proofErr w:type="gramEnd"/>
      <w:r w:rsidRPr="00ED713F">
        <w:rPr>
          <w:sz w:val="36"/>
          <w:szCs w:val="36"/>
        </w:rPr>
        <w:t xml:space="preserve"> ZIJN DE HAREN DIE ZIJ HUID HELEMAAL BEDEKKEN.</w:t>
      </w:r>
      <w:bookmarkStart w:id="0" w:name="_GoBack"/>
      <w:bookmarkEnd w:id="0"/>
      <w:r w:rsidR="00D63495">
        <w:br w:type="page"/>
      </w:r>
      <w:r w:rsidR="00A15A0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-351155</wp:posOffset>
                </wp:positionV>
                <wp:extent cx="3886200" cy="914400"/>
                <wp:effectExtent l="19050" t="19050" r="95250" b="9525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DF0" w:rsidRPr="00747AB6" w:rsidRDefault="00646DF0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UITWENDIG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71.2pt;margin-top:-27.65pt;width:306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" strokeweight="3pt">
                <v:shadow on="t" opacity=".5" offset="6pt,6pt"/>
                <v:textbox>
                  <w:txbxContent>
                    <w:p w:rsidR="00646DF0" w:rsidRPr="00747AB6" w:rsidRDefault="00646DF0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UITWENDIG</w:t>
                      </w:r>
                    </w:p>
                  </w:txbxContent>
                </v:textbox>
              </v:shape>
            </w:pict>
          </mc:Fallback>
        </mc:AlternateContent>
      </w:r>
      <w:r w:rsidR="00A15A0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-304800</wp:posOffset>
                </wp:positionV>
                <wp:extent cx="3886200" cy="914400"/>
                <wp:effectExtent l="19050" t="19050" r="95250" b="9525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DF0" w:rsidRPr="00747AB6" w:rsidRDefault="00646DF0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INWENDIG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11.7pt;margin-top:-24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" strokeweight="3pt">
                <v:shadow on="t" opacity=".5" offset="6pt,6pt"/>
                <v:textbox>
                  <w:txbxContent>
                    <w:p w:rsidR="00646DF0" w:rsidRPr="00747AB6" w:rsidRDefault="00646DF0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INWENDIG</w:t>
                      </w:r>
                    </w:p>
                  </w:txbxContent>
                </v:textbox>
              </v:shape>
            </w:pict>
          </mc:Fallback>
        </mc:AlternateContent>
      </w:r>
      <w:r w:rsidR="00A15A0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895985</wp:posOffset>
                </wp:positionV>
                <wp:extent cx="3886200" cy="4838065"/>
                <wp:effectExtent l="19050" t="19050" r="95250" b="958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83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DF0" w:rsidRDefault="00646DF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4D1ECD">
                              <w:rPr>
                                <w:sz w:val="56"/>
                                <w:szCs w:val="56"/>
                              </w:rPr>
                              <w:t>HET SKELET</w:t>
                            </w:r>
                          </w:p>
                          <w:p w:rsidR="00646DF0" w:rsidRDefault="00A15A08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308860" cy="1357630"/>
                                  <wp:effectExtent l="0" t="0" r="0" b="0"/>
                                  <wp:docPr id="23" name="il_fi" descr="Beschrijving: http://www.kleurplatenenzo.nl/kleuren/lichaam/lichaam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kleurplatenenzo.nl/kleuren/lichaam/lichaam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860" cy="135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DF0" w:rsidRDefault="00646DF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DE RÖNTGENFOTO</w:t>
                            </w:r>
                          </w:p>
                          <w:p w:rsidR="00646DF0" w:rsidRDefault="00646DF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646DF0" w:rsidRDefault="001209B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De ingewanden</w:t>
                            </w:r>
                          </w:p>
                          <w:p w:rsidR="00646DF0" w:rsidRPr="004D1ECD" w:rsidRDefault="00A15A08" w:rsidP="001B43A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5140" cy="1875155"/>
                                  <wp:effectExtent l="0" t="0" r="0" b="0"/>
                                  <wp:docPr id="24" name="il_fi" descr="Beschrijving: http://www.allesovernieren.be/images/uploads/gezondenier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allesovernieren.be/images/uploads/gezondenier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5140" cy="1875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11.7pt;margin-top:70.55pt;width:306pt;height:380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" strokeweight="3pt">
                <v:shadow on="t" opacity=".5" offset="6pt,6pt"/>
                <v:textbox>
                  <w:txbxContent>
                    <w:p w:rsidR="00646DF0" w:rsidRDefault="00646DF0" w:rsidP="00747AB6">
                      <w:pPr>
                        <w:rPr>
                          <w:sz w:val="56"/>
                          <w:szCs w:val="56"/>
                        </w:rPr>
                      </w:pPr>
                      <w:r w:rsidRPr="004D1ECD">
                        <w:rPr>
                          <w:sz w:val="56"/>
                          <w:szCs w:val="56"/>
                        </w:rPr>
                        <w:t>HET SKELET</w:t>
                      </w:r>
                    </w:p>
                    <w:p w:rsidR="00646DF0" w:rsidRDefault="00A15A08" w:rsidP="00747AB6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308860" cy="1357630"/>
                            <wp:effectExtent l="0" t="0" r="0" b="0"/>
                            <wp:docPr id="23" name="il_fi" descr="Beschrijving: http://www.kleurplatenenzo.nl/kleuren/lichaam/lichaam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kleurplatenenzo.nl/kleuren/lichaam/lichaam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860" cy="135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DF0" w:rsidRDefault="00646DF0" w:rsidP="00747AB6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DE RÖNTGENFOTO</w:t>
                      </w:r>
                    </w:p>
                    <w:p w:rsidR="00646DF0" w:rsidRDefault="00646DF0" w:rsidP="00747AB6">
                      <w:pPr>
                        <w:rPr>
                          <w:sz w:val="56"/>
                          <w:szCs w:val="56"/>
                        </w:rPr>
                      </w:pPr>
                    </w:p>
                    <w:p w:rsidR="00646DF0" w:rsidRDefault="001209B0" w:rsidP="00747AB6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De ingewanden</w:t>
                      </w:r>
                      <w:bookmarkStart w:id="1" w:name="_GoBack"/>
                      <w:bookmarkEnd w:id="1"/>
                    </w:p>
                    <w:p w:rsidR="00646DF0" w:rsidRPr="004D1ECD" w:rsidRDefault="00A15A08" w:rsidP="001B43A2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755140" cy="1875155"/>
                            <wp:effectExtent l="0" t="0" r="0" b="0"/>
                            <wp:docPr id="24" name="il_fi" descr="Beschrijving: http://www.allesovernieren.be/images/uploads/gezondenier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allesovernieren.be/images/uploads/gezondenier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5140" cy="1875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5A0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895985</wp:posOffset>
                </wp:positionV>
                <wp:extent cx="3886200" cy="4838065"/>
                <wp:effectExtent l="19050" t="20320" r="95250" b="10414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83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DF0" w:rsidRPr="004D1ECD" w:rsidRDefault="00646DF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4D1ECD">
                              <w:rPr>
                                <w:sz w:val="56"/>
                                <w:szCs w:val="56"/>
                              </w:rPr>
                              <w:t>DE PELS=DE VACHT</w:t>
                            </w:r>
                          </w:p>
                          <w:p w:rsidR="00646DF0" w:rsidRDefault="00646DF0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646DF0" w:rsidRDefault="00646DF0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646DF0" w:rsidRDefault="00A15A08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121660" cy="1062355"/>
                                  <wp:effectExtent l="0" t="0" r="2540" b="4445"/>
                                  <wp:docPr id="3" name="il_fi" descr="Beschrijving: http://www.kattentrim.nl/attachments/Image/vacht_kortharige_kat__voor_het_trimmen_geplukt_kammen_en_wassen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kattentrim.nl/attachments/Image/vacht_kortharige_kat__voor_het_trimmen_geplukt_kammen_en_wassen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1660" cy="106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DF0" w:rsidRDefault="00646DF0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646DF0" w:rsidRDefault="00ED713F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ZINTUIGEN</w:t>
                            </w:r>
                          </w:p>
                          <w:p w:rsidR="00646DF0" w:rsidRPr="004D1ECD" w:rsidRDefault="00A15A08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76045" cy="1560830"/>
                                  <wp:effectExtent l="0" t="0" r="0" b="1270"/>
                                  <wp:docPr id="4" name="il_fi" descr="Beschrijving: http://www.iphoned.nl/wp-content/uploads/apptism.com/screenshots/000/101/573/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iphoned.nl/wp-content/uploads/apptism.com/screenshots/000/101/573/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0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margin-left:371.2pt;margin-top:70.55pt;width:306pt;height:380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" strokeweight="3pt">
                <v:shadow on="t" opacity=".5" offset="6pt,6pt"/>
                <v:textbox>
                  <w:txbxContent>
                    <w:p w:rsidR="00646DF0" w:rsidRPr="004D1ECD" w:rsidRDefault="00646DF0" w:rsidP="00747AB6">
                      <w:pPr>
                        <w:rPr>
                          <w:sz w:val="56"/>
                          <w:szCs w:val="56"/>
                        </w:rPr>
                      </w:pPr>
                      <w:r w:rsidRPr="004D1ECD">
                        <w:rPr>
                          <w:sz w:val="56"/>
                          <w:szCs w:val="56"/>
                        </w:rPr>
                        <w:t>DE PELS=DE VACHT</w:t>
                      </w:r>
                    </w:p>
                    <w:p w:rsidR="00646DF0" w:rsidRDefault="00646DF0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646DF0" w:rsidRDefault="00646DF0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646DF0" w:rsidRDefault="00A15A08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121660" cy="1062355"/>
                            <wp:effectExtent l="0" t="0" r="2540" b="4445"/>
                            <wp:docPr id="3" name="il_fi" descr="Beschrijving: http://www.kattentrim.nl/attachments/Image/vacht_kortharige_kat__voor_het_trimmen_geplukt_kammen_en_wassen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kattentrim.nl/attachments/Image/vacht_kortharige_kat__voor_het_trimmen_geplukt_kammen_en_wassen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1660" cy="1062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DF0" w:rsidRDefault="00646DF0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646DF0" w:rsidRDefault="00ED713F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ZINTUIGEN</w:t>
                      </w:r>
                    </w:p>
                    <w:p w:rsidR="00646DF0" w:rsidRPr="004D1ECD" w:rsidRDefault="00A15A08" w:rsidP="00747AB6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76045" cy="1560830"/>
                            <wp:effectExtent l="0" t="0" r="0" b="1270"/>
                            <wp:docPr id="4" name="il_fi" descr="Beschrijving: http://www.iphoned.nl/wp-content/uploads/apptism.com/screenshots/000/101/573/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iphoned.nl/wp-content/uploads/apptism.com/screenshots/000/101/573/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045" cy="156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5A0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-600710</wp:posOffset>
                </wp:positionV>
                <wp:extent cx="9185910" cy="6696075"/>
                <wp:effectExtent l="46990" t="38100" r="44450" b="3810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5910" cy="669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7.35pt;margin-top:-47.3pt;width:723.3pt;height:52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1209B0"/>
    <w:rsid w:val="001B43A2"/>
    <w:rsid w:val="0021136C"/>
    <w:rsid w:val="003D06F1"/>
    <w:rsid w:val="004D1ECD"/>
    <w:rsid w:val="0055555E"/>
    <w:rsid w:val="005B388C"/>
    <w:rsid w:val="00646DF0"/>
    <w:rsid w:val="00685473"/>
    <w:rsid w:val="00747AB6"/>
    <w:rsid w:val="009E7E38"/>
    <w:rsid w:val="00A15A08"/>
    <w:rsid w:val="00B83B3F"/>
    <w:rsid w:val="00D63495"/>
    <w:rsid w:val="00ED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ED713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D7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ED713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D7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EF2FDBAD</Template>
  <TotalTime>0</TotalTime>
  <Pages>2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Lucienne Klinkenberg</cp:lastModifiedBy>
  <cp:revision>2</cp:revision>
  <cp:lastPrinted>2009-12-07T08:00:00Z</cp:lastPrinted>
  <dcterms:created xsi:type="dcterms:W3CDTF">2013-09-09T11:16:00Z</dcterms:created>
  <dcterms:modified xsi:type="dcterms:W3CDTF">2013-09-09T11:16:00Z</dcterms:modified>
</cp:coreProperties>
</file>