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FD" w:rsidRDefault="00D05DFD">
      <w:bookmarkStart w:id="0" w:name="_GoBack"/>
      <w:bookmarkEnd w:id="0"/>
    </w:p>
    <w:p w:rsidR="000F018F" w:rsidRPr="000F018F" w:rsidRDefault="00D05DFD">
      <w:pPr>
        <w:rPr>
          <w:sz w:val="36"/>
          <w:szCs w:val="36"/>
        </w:rPr>
      </w:pPr>
      <w:r w:rsidRPr="000F018F">
        <w:rPr>
          <w:sz w:val="36"/>
          <w:szCs w:val="36"/>
        </w:rPr>
        <w:t>De orde=</w:t>
      </w:r>
      <w:r>
        <w:t xml:space="preserve"> </w:t>
      </w:r>
      <w:r w:rsidR="000F018F">
        <w:tab/>
      </w:r>
      <w:r w:rsidR="000F018F">
        <w:tab/>
      </w:r>
      <w:r w:rsidR="000F018F" w:rsidRPr="000F018F">
        <w:rPr>
          <w:sz w:val="36"/>
          <w:szCs w:val="36"/>
        </w:rPr>
        <w:t xml:space="preserve">het is netjes en </w:t>
      </w:r>
      <w:r w:rsidR="000F018F">
        <w:rPr>
          <w:sz w:val="36"/>
          <w:szCs w:val="36"/>
        </w:rPr>
        <w:t>je weet precies waar alles is</w:t>
      </w:r>
      <w:r w:rsidR="000F018F" w:rsidRPr="000F018F">
        <w:rPr>
          <w:sz w:val="36"/>
          <w:szCs w:val="36"/>
        </w:rPr>
        <w:t>.</w:t>
      </w:r>
    </w:p>
    <w:p w:rsidR="000F018F" w:rsidRPr="000F018F" w:rsidRDefault="000F018F">
      <w:pPr>
        <w:rPr>
          <w:sz w:val="36"/>
          <w:szCs w:val="36"/>
        </w:rPr>
      </w:pPr>
      <w:r>
        <w:rPr>
          <w:sz w:val="36"/>
          <w:szCs w:val="36"/>
        </w:rPr>
        <w:t>Geordend=</w:t>
      </w:r>
      <w:r w:rsidRPr="000F018F">
        <w:rPr>
          <w:sz w:val="36"/>
          <w:szCs w:val="36"/>
        </w:rPr>
        <w:t xml:space="preserve"> </w:t>
      </w:r>
      <w:r w:rsidRPr="000F018F">
        <w:rPr>
          <w:sz w:val="36"/>
          <w:szCs w:val="36"/>
        </w:rPr>
        <w:tab/>
        <w:t>spullen staan op een logische plek</w:t>
      </w:r>
      <w:r>
        <w:rPr>
          <w:sz w:val="36"/>
          <w:szCs w:val="36"/>
        </w:rPr>
        <w:t>.</w:t>
      </w:r>
    </w:p>
    <w:p w:rsidR="000F018F" w:rsidRPr="000F018F" w:rsidRDefault="000F018F">
      <w:pPr>
        <w:rPr>
          <w:sz w:val="36"/>
          <w:szCs w:val="36"/>
        </w:rPr>
      </w:pPr>
    </w:p>
    <w:p w:rsidR="000F018F" w:rsidRP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Ongeordend: </w:t>
      </w:r>
      <w:r w:rsidRPr="000F018F">
        <w:rPr>
          <w:sz w:val="36"/>
          <w:szCs w:val="36"/>
        </w:rPr>
        <w:tab/>
        <w:t>er zit geen orde in, het is niet logisch.</w:t>
      </w:r>
      <w:r>
        <w:rPr>
          <w:sz w:val="36"/>
          <w:szCs w:val="36"/>
        </w:rPr>
        <w:t xml:space="preserve"> Het is rommelig.</w:t>
      </w:r>
    </w:p>
    <w:p w:rsidR="000F018F" w:rsidRPr="000F018F" w:rsidRDefault="000F018F">
      <w:pPr>
        <w:rPr>
          <w:sz w:val="36"/>
          <w:szCs w:val="36"/>
        </w:rPr>
      </w:pPr>
    </w:p>
    <w:p w:rsidR="000F018F" w:rsidRP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Chaotisch= </w:t>
      </w:r>
      <w:r w:rsidRPr="000F018F">
        <w:rPr>
          <w:sz w:val="36"/>
          <w:szCs w:val="36"/>
        </w:rPr>
        <w:tab/>
        <w:t>er is geen orde, je kan het niet meer goed zien allemaal.</w:t>
      </w:r>
      <w:r>
        <w:rPr>
          <w:sz w:val="36"/>
          <w:szCs w:val="36"/>
        </w:rPr>
        <w:t xml:space="preserve"> Het is een grote troep.</w:t>
      </w:r>
    </w:p>
    <w:p w:rsid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De chaos= </w:t>
      </w:r>
      <w:r w:rsidRPr="000F018F">
        <w:rPr>
          <w:sz w:val="36"/>
          <w:szCs w:val="36"/>
        </w:rPr>
        <w:tab/>
        <w:t>er is geen orde, je kan het niet meer goed zien allemaal</w:t>
      </w:r>
      <w:r>
        <w:rPr>
          <w:sz w:val="36"/>
          <w:szCs w:val="36"/>
        </w:rPr>
        <w:t>. Het is een grote troep.</w:t>
      </w:r>
    </w:p>
    <w:p w:rsidR="00EA1A31" w:rsidRDefault="00EA1A31">
      <w:pPr>
        <w:rPr>
          <w:sz w:val="36"/>
          <w:szCs w:val="36"/>
        </w:rPr>
      </w:pPr>
      <w:r>
        <w:rPr>
          <w:sz w:val="36"/>
          <w:szCs w:val="36"/>
        </w:rPr>
        <w:t>Wanorde=</w:t>
      </w:r>
      <w:r>
        <w:rPr>
          <w:sz w:val="36"/>
          <w:szCs w:val="36"/>
        </w:rPr>
        <w:tab/>
        <w:t>de chaos</w:t>
      </w:r>
    </w:p>
    <w:p w:rsidR="00272B3E" w:rsidRDefault="00D05DFD">
      <w:r>
        <w:br w:type="page"/>
      </w:r>
      <w:r w:rsidR="0015519A">
        <w:rPr>
          <w:noProof/>
        </w:rPr>
        <w:lastRenderedPageBreak/>
        <w:pict>
          <v:line id="_x0000_s1046" style="position:absolute;flip:y;z-index:251653120" from="486pt,118.65pt" to="486pt,261pt" strokeweight="6pt"/>
        </w:pict>
      </w:r>
      <w:r w:rsidR="00EA1A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490.4pt;margin-top:-57.6pt;width:243pt;height:168.7pt;z-index:251657216" fillcolor="#cff" stroked="f">
            <v:fill opacity=".5"/>
            <v:textbox style="mso-next-textbox:#_x0000_s1058">
              <w:txbxContent>
                <w:p w:rsidR="00272B3E" w:rsidRPr="00D05DFD" w:rsidRDefault="00D05DFD" w:rsidP="00272B3E">
                  <w:pPr>
                    <w:rPr>
                      <w:sz w:val="96"/>
                      <w:szCs w:val="96"/>
                    </w:rPr>
                  </w:pPr>
                  <w:r w:rsidRPr="00D05DFD">
                    <w:rPr>
                      <w:sz w:val="96"/>
                      <w:szCs w:val="96"/>
                    </w:rPr>
                    <w:t>Chaotisch</w:t>
                  </w:r>
                  <w:r>
                    <w:rPr>
                      <w:sz w:val="96"/>
                      <w:szCs w:val="96"/>
                    </w:rPr>
                    <w:t>/ de chaos</w:t>
                  </w:r>
                  <w:r w:rsidR="00EA1A31">
                    <w:rPr>
                      <w:sz w:val="96"/>
                      <w:szCs w:val="96"/>
                    </w:rPr>
                    <w:t>/ wanorde</w:t>
                  </w:r>
                </w:p>
              </w:txbxContent>
            </v:textbox>
          </v:shape>
        </w:pict>
      </w:r>
      <w:r w:rsidR="00EA1A31">
        <w:rPr>
          <w:noProof/>
        </w:rPr>
        <w:pict>
          <v:line id="_x0000_s1047" style="position:absolute;z-index:251654144" from="486pt,118.65pt" to="738pt,118.65pt" strokeweight="6pt"/>
        </w:pict>
      </w:r>
      <w:r w:rsidR="00EA1A31">
        <w:rPr>
          <w:noProof/>
        </w:rPr>
        <w:pict>
          <v:line id="_x0000_s1065" style="position:absolute;z-index:251661312" from="738pt,0" to="738pt,7in" strokeweight="6pt"/>
        </w:pict>
      </w:r>
      <w:r w:rsidR="00EA1A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67" type="#_x0000_t75" alt="Description: http://2.bp.blogspot.com/_lcIwltRQlIc/Sgh-IKYXq8I/AAAAAAAAAGc/ecp5_M4zO94/s400/rommeltje+in+de+klas.png" style="position:absolute;margin-left:490.4pt;margin-top:123.2pt;width:274.55pt;height:205.9pt;z-index:251662336;visibility:visible;mso-position-horizontal-relative:margin;mso-position-vertical-relative:margin">
            <v:imagedata r:id="rId4" o:title="rommeltje+in+de+klas"/>
            <w10:wrap type="square" anchorx="margin" anchory="margin"/>
          </v:shape>
        </w:pict>
      </w:r>
      <w:r w:rsidR="000F018F">
        <w:rPr>
          <w:noProof/>
        </w:rPr>
        <w:pict>
          <v:shape id="Picture 7" o:spid="_x0000_s1070" type="#_x0000_t75" alt="Description: http://d032108-s06.bytecdn.nl/media/catalog/product/3/4/345070.jpg" style="position:absolute;margin-left:490.4pt;margin-top:329.1pt;width:262.95pt;height:187.15pt;z-index:251664384;visibility:visible;mso-position-horizontal-relative:margin;mso-position-vertical-relative:margin">
            <v:imagedata r:id="rId5" o:title="345070"/>
            <w10:wrap type="square" anchorx="margin" anchory="margin"/>
          </v:shape>
        </w:pict>
      </w:r>
      <w:r>
        <w:rPr>
          <w:noProof/>
        </w:rPr>
        <w:pict>
          <v:shape id="Picture 4" o:spid="_x0000_s1069" type="#_x0000_t75" alt="Description: http://www.frankwatching.com/wordpress/wp-content/uploads/2010/11/leeg_klaslokaal.gif" style="position:absolute;margin-left:0;margin-top:0;width:190.65pt;height:142.5pt;z-index:251663360;visibility:visible;mso-position-horizontal:left;mso-position-horizontal-relative:margin;mso-position-vertical:center;mso-position-vertical-relative:margin">
            <v:imagedata r:id="rId6" o:title="leeg_klaslokaal"/>
            <w10:wrap type="square" anchorx="margin" anchory="margin"/>
          </v:shape>
        </w:pict>
      </w:r>
      <w:r w:rsidR="00A4415E" w:rsidRPr="00D10C5D">
        <w:rPr>
          <w:noProof/>
        </w:rPr>
        <w:pict>
          <v:shape id="Picture 3" o:spid="_x0000_i1025" type="#_x0000_t75" alt="Description: http://www.weusten-hoornstra.nl/userfiles/image/Hobbe%2520Smith.jpg" style="width:194.25pt;height:152.25pt;visibility:visible">
            <v:imagedata r:id="rId7" o:title="Hobbe%2520Smith"/>
          </v:shape>
        </w:pict>
      </w:r>
      <w:r w:rsidR="00A4415E">
        <w:rPr>
          <w:noProof/>
        </w:rPr>
        <w:pict>
          <v:shape id="Picture 6" o:spid="_x0000_s1071" type="#_x0000_t75" alt="Description: http://4.bp.blogspot.com/-BSg3k5E2PWc/TVcINzYHSeI/AAAAAAAAClg/CCwlUQ40gRM/s400/IMG_3279.JPG" style="position:absolute;margin-left:0;margin-top:0;width:205.1pt;height:154.05pt;z-index:251665408;visibility:visible;mso-position-horizontal:center;mso-position-horizontal-relative:margin;mso-position-vertical:top;mso-position-vertical-relative:margin">
            <v:imagedata r:id="rId8" o:title="IMG_3279"/>
            <w10:wrap type="square" anchorx="margin" anchory="margin"/>
          </v:shape>
        </w:pict>
      </w:r>
      <w:r>
        <w:rPr>
          <w:noProof/>
        </w:rPr>
        <w:pict>
          <v:shape id="_x0000_s1054" type="#_x0000_t202" style="position:absolute;margin-left:-18pt;margin-top:312.05pt;width:243.4pt;height:119.95pt;z-index:251655168;mso-position-horizontal-relative:text;mso-position-vertical-relative:text" fillcolor="#cff" stroked="f">
            <v:fill opacity=".5"/>
            <v:textbox style="mso-next-textbox:#_x0000_s1054">
              <w:txbxContent>
                <w:p w:rsidR="00272B3E" w:rsidRPr="00D05DFD" w:rsidRDefault="00D05DFD" w:rsidP="00272B3E">
                  <w:pPr>
                    <w:rPr>
                      <w:sz w:val="96"/>
                      <w:szCs w:val="96"/>
                    </w:rPr>
                  </w:pPr>
                  <w:r w:rsidRPr="00D05DFD">
                    <w:rPr>
                      <w:sz w:val="96"/>
                      <w:szCs w:val="96"/>
                    </w:rPr>
                    <w:t>Geordend</w:t>
                  </w:r>
                  <w:r>
                    <w:rPr>
                      <w:sz w:val="96"/>
                      <w:szCs w:val="96"/>
                    </w:rPr>
                    <w:t>/ de orde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774.2pt;margin-top:-18.65pt;width:71.8pt;height:9.65pt;z-index:251658240;mso-position-horizontal-relative:text;mso-position-vertical-relative:text" fillcolor="#cff" stroked="f">
            <v:fill opacity=".5"/>
            <v:textbox style="mso-next-textbox:#_x0000_s1060">
              <w:txbxContent>
                <w:p w:rsidR="00272B3E" w:rsidRPr="00D05DFD" w:rsidRDefault="00272B3E" w:rsidP="00272B3E">
                  <w:pPr>
                    <w:rPr>
                      <w:sz w:val="48"/>
                      <w:szCs w:val="4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234pt;margin-top:162pt;width:243pt;height:90pt;z-index:251656192;mso-position-horizontal-relative:text;mso-position-vertical-relative:text" fillcolor="#cff" stroked="f">
            <v:fill opacity=".5"/>
            <v:textbox style="mso-next-textbox:#_x0000_s1056">
              <w:txbxContent>
                <w:p w:rsidR="00272B3E" w:rsidRPr="00D05DFD" w:rsidRDefault="00D05DFD" w:rsidP="00272B3E">
                  <w:pPr>
                    <w:rPr>
                      <w:sz w:val="92"/>
                      <w:szCs w:val="92"/>
                    </w:rPr>
                  </w:pPr>
                  <w:r w:rsidRPr="00D05DFD">
                    <w:rPr>
                      <w:sz w:val="92"/>
                      <w:szCs w:val="92"/>
                    </w:rPr>
                    <w:t>Ongeordend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3" style="position:absolute;z-index:251652096;mso-position-horizontal-relative:text;mso-position-vertical-relative:text" from="234pt,261pt" to="490.4pt,261pt" strokeweight="6pt"/>
        </w:pict>
      </w:r>
      <w:r>
        <w:rPr>
          <w:noProof/>
        </w:rPr>
        <w:pict>
          <v:line id="_x0000_s1042" style="position:absolute;flip:y;z-index:251651072;mso-position-horizontal-relative:text;mso-position-vertical-relative:text" from="234pt,261pt" to="234pt,436.8pt" strokeweight="6pt"/>
        </w:pict>
      </w:r>
      <w:r>
        <w:rPr>
          <w:noProof/>
        </w:rPr>
        <w:pict>
          <v:line id="_x0000_s1039" style="position:absolute;flip:y;z-index:251650048;mso-position-horizontal-relative:text;mso-position-vertical-relative:text" from="-18pt,436.8pt" to="234pt,441pt" strokeweight="6pt"/>
        </w:pict>
      </w:r>
      <w:r w:rsidR="00522029">
        <w:rPr>
          <w:noProof/>
        </w:rPr>
        <w:pict>
          <v:line id="_x0000_s1064" style="position:absolute;z-index:251660288;mso-position-horizontal-relative:text;mso-position-vertical-relative:text" from="-18pt,495pt" to="738pt,495pt" strokeweight="6pt"/>
        </w:pict>
      </w:r>
      <w:r w:rsidR="00522029">
        <w:rPr>
          <w:noProof/>
        </w:rPr>
        <w:pict>
          <v:line id="_x0000_s1063" style="position:absolute;flip:y;z-index:251659264;mso-position-horizontal-relative:text;mso-position-vertical-relative:text" from="-18pt,441pt" to="-18pt,495pt" strokeweight="6pt"/>
        </w:pict>
      </w:r>
    </w:p>
    <w:sectPr w:rsidR="00272B3E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2B3E"/>
    <w:rsid w:val="00040EC0"/>
    <w:rsid w:val="00070B91"/>
    <w:rsid w:val="000F018F"/>
    <w:rsid w:val="0015519A"/>
    <w:rsid w:val="00272B3E"/>
    <w:rsid w:val="00387546"/>
    <w:rsid w:val="004955AE"/>
    <w:rsid w:val="00522029"/>
    <w:rsid w:val="007816FA"/>
    <w:rsid w:val="008C36AF"/>
    <w:rsid w:val="00A2310B"/>
    <w:rsid w:val="00A4415E"/>
    <w:rsid w:val="00D05DFD"/>
    <w:rsid w:val="00D343D6"/>
    <w:rsid w:val="00E72CA0"/>
    <w:rsid w:val="00EA1A31"/>
    <w:rsid w:val="00EB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3CA91FA3</Template>
  <TotalTime>0</TotalTime>
  <Pages>2</Pages>
  <Words>62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Patty.van.der.Veen</cp:lastModifiedBy>
  <cp:revision>2</cp:revision>
  <cp:lastPrinted>2009-12-07T07:45:00Z</cp:lastPrinted>
  <dcterms:created xsi:type="dcterms:W3CDTF">2012-06-28T10:11:00Z</dcterms:created>
  <dcterms:modified xsi:type="dcterms:W3CDTF">2012-06-28T10:11:00Z</dcterms:modified>
</cp:coreProperties>
</file>