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EB" w:rsidRPr="00EA12B9" w:rsidRDefault="004E0CEB" w:rsidP="00D27081">
      <w:pPr>
        <w:jc w:val="both"/>
        <w:rPr>
          <w:rFonts w:ascii="Arial" w:hAnsi="Arial" w:cs="Arial"/>
          <w:sz w:val="72"/>
          <w:szCs w:val="72"/>
        </w:rPr>
      </w:pPr>
      <w:bookmarkStart w:id="0" w:name="_GoBack"/>
      <w:bookmarkEnd w:id="0"/>
    </w:p>
    <w:p w:rsidR="00D27081" w:rsidRDefault="00EA12B9" w:rsidP="00D27081">
      <w:pPr>
        <w:jc w:val="both"/>
        <w:rPr>
          <w:rFonts w:ascii="Arial" w:hAnsi="Arial" w:cs="Arial"/>
          <w:sz w:val="72"/>
          <w:szCs w:val="72"/>
        </w:rPr>
      </w:pPr>
      <w:proofErr w:type="gramStart"/>
      <w:r>
        <w:rPr>
          <w:rFonts w:ascii="Arial" w:hAnsi="Arial" w:cs="Arial"/>
          <w:b/>
          <w:sz w:val="72"/>
          <w:szCs w:val="72"/>
        </w:rPr>
        <w:t>verliezen</w:t>
      </w:r>
      <w:proofErr w:type="gramEnd"/>
      <w:r w:rsidR="00AE6665">
        <w:rPr>
          <w:rFonts w:ascii="Arial" w:hAnsi="Arial" w:cs="Arial"/>
          <w:sz w:val="72"/>
          <w:szCs w:val="72"/>
        </w:rPr>
        <w:t xml:space="preserve">: </w:t>
      </w:r>
      <w:r w:rsidRPr="00EA12B9">
        <w:rPr>
          <w:rFonts w:ascii="Arial" w:hAnsi="Arial" w:cs="Arial"/>
          <w:sz w:val="72"/>
          <w:szCs w:val="72"/>
        </w:rPr>
        <w:t xml:space="preserve">onderweg kwijtraken. </w:t>
      </w:r>
    </w:p>
    <w:p w:rsidR="00EA12B9" w:rsidRDefault="00D27081" w:rsidP="00D27081">
      <w:pPr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Je weet </w:t>
      </w:r>
      <w:r w:rsidR="00EA12B9" w:rsidRPr="00EA12B9">
        <w:rPr>
          <w:rFonts w:ascii="Arial" w:hAnsi="Arial" w:cs="Arial"/>
          <w:sz w:val="72"/>
          <w:szCs w:val="72"/>
        </w:rPr>
        <w:t>niet waar het is.</w:t>
      </w:r>
    </w:p>
    <w:p w:rsidR="00D27081" w:rsidRDefault="00D27081" w:rsidP="00D27081">
      <w:pPr>
        <w:jc w:val="both"/>
        <w:rPr>
          <w:rFonts w:ascii="Arial" w:hAnsi="Arial" w:cs="Arial"/>
          <w:sz w:val="72"/>
          <w:szCs w:val="72"/>
        </w:rPr>
      </w:pPr>
    </w:p>
    <w:p w:rsidR="00EA12B9" w:rsidRPr="00EA12B9" w:rsidRDefault="00EA12B9" w:rsidP="00D27081">
      <w:pPr>
        <w:jc w:val="both"/>
        <w:rPr>
          <w:rFonts w:ascii="Arial" w:hAnsi="Arial" w:cs="Arial"/>
          <w:sz w:val="72"/>
          <w:szCs w:val="72"/>
        </w:rPr>
      </w:pPr>
      <w:r w:rsidRPr="00EA12B9">
        <w:rPr>
          <w:rFonts w:ascii="Arial" w:hAnsi="Arial" w:cs="Arial"/>
          <w:sz w:val="72"/>
          <w:szCs w:val="72"/>
        </w:rPr>
        <w:t xml:space="preserve"> </w:t>
      </w:r>
      <w:proofErr w:type="gramStart"/>
      <w:r w:rsidR="00D27081">
        <w:rPr>
          <w:rFonts w:ascii="Arial" w:hAnsi="Arial" w:cs="Arial"/>
          <w:b/>
          <w:sz w:val="72"/>
          <w:szCs w:val="72"/>
        </w:rPr>
        <w:t>i</w:t>
      </w:r>
      <w:r w:rsidR="00D27081" w:rsidRPr="00EA12B9">
        <w:rPr>
          <w:rFonts w:ascii="Arial" w:hAnsi="Arial" w:cs="Arial"/>
          <w:b/>
          <w:sz w:val="72"/>
          <w:szCs w:val="72"/>
        </w:rPr>
        <w:t>ets</w:t>
      </w:r>
      <w:proofErr w:type="gramEnd"/>
      <w:r w:rsidR="00D27081" w:rsidRPr="00EA12B9">
        <w:rPr>
          <w:rFonts w:ascii="Arial" w:hAnsi="Arial" w:cs="Arial"/>
          <w:b/>
          <w:sz w:val="72"/>
          <w:szCs w:val="72"/>
        </w:rPr>
        <w:t xml:space="preserve"> </w:t>
      </w:r>
      <w:r w:rsidR="00D27081">
        <w:rPr>
          <w:rFonts w:ascii="Arial" w:hAnsi="Arial" w:cs="Arial"/>
          <w:b/>
          <w:sz w:val="72"/>
          <w:szCs w:val="72"/>
        </w:rPr>
        <w:t>z</w:t>
      </w:r>
      <w:r w:rsidR="00D27081" w:rsidRPr="00EA12B9">
        <w:rPr>
          <w:rFonts w:ascii="Arial" w:hAnsi="Arial" w:cs="Arial"/>
          <w:b/>
          <w:sz w:val="72"/>
          <w:szCs w:val="72"/>
        </w:rPr>
        <w:t>oeken</w:t>
      </w:r>
      <w:r w:rsidR="00D27081" w:rsidRPr="00EA12B9">
        <w:rPr>
          <w:rFonts w:ascii="Arial" w:hAnsi="Arial" w:cs="Arial"/>
          <w:sz w:val="72"/>
          <w:szCs w:val="72"/>
        </w:rPr>
        <w:t xml:space="preserve"> is proberen het te vinden</w:t>
      </w:r>
      <w:r w:rsidR="00D27081">
        <w:rPr>
          <w:rFonts w:ascii="Arial" w:hAnsi="Arial" w:cs="Arial"/>
          <w:sz w:val="72"/>
          <w:szCs w:val="72"/>
        </w:rPr>
        <w:t>.</w:t>
      </w:r>
    </w:p>
    <w:p w:rsidR="00D27081" w:rsidRDefault="00D27081" w:rsidP="00D27081">
      <w:pPr>
        <w:jc w:val="both"/>
        <w:rPr>
          <w:rFonts w:ascii="Arial" w:hAnsi="Arial" w:cs="Arial"/>
          <w:b/>
          <w:sz w:val="72"/>
          <w:szCs w:val="72"/>
        </w:rPr>
      </w:pPr>
    </w:p>
    <w:p w:rsidR="00EA12B9" w:rsidRDefault="00EA12B9" w:rsidP="00D27081">
      <w:pPr>
        <w:jc w:val="both"/>
        <w:rPr>
          <w:rFonts w:ascii="Arial" w:hAnsi="Arial" w:cs="Arial"/>
          <w:sz w:val="72"/>
          <w:szCs w:val="72"/>
        </w:rPr>
      </w:pPr>
      <w:proofErr w:type="gramStart"/>
      <w:r>
        <w:rPr>
          <w:rFonts w:ascii="Arial" w:hAnsi="Arial" w:cs="Arial"/>
          <w:b/>
          <w:sz w:val="72"/>
          <w:szCs w:val="72"/>
        </w:rPr>
        <w:t>v</w:t>
      </w:r>
      <w:r w:rsidRPr="00EA12B9">
        <w:rPr>
          <w:rFonts w:ascii="Arial" w:hAnsi="Arial" w:cs="Arial"/>
          <w:b/>
          <w:sz w:val="72"/>
          <w:szCs w:val="72"/>
        </w:rPr>
        <w:t>inden</w:t>
      </w:r>
      <w:proofErr w:type="gramEnd"/>
      <w:r w:rsidR="00AE6665">
        <w:rPr>
          <w:rFonts w:ascii="Arial" w:hAnsi="Arial" w:cs="Arial"/>
          <w:sz w:val="72"/>
          <w:szCs w:val="72"/>
        </w:rPr>
        <w:t xml:space="preserve">: als je iets vindt, </w:t>
      </w:r>
      <w:r w:rsidRPr="00EA12B9">
        <w:rPr>
          <w:rFonts w:ascii="Arial" w:hAnsi="Arial" w:cs="Arial"/>
          <w:sz w:val="72"/>
          <w:szCs w:val="72"/>
        </w:rPr>
        <w:t>kom je het tegen.</w:t>
      </w:r>
    </w:p>
    <w:p w:rsidR="00EA12B9" w:rsidRPr="00EA12B9" w:rsidRDefault="00EA12B9" w:rsidP="00EA12B9">
      <w:pPr>
        <w:rPr>
          <w:rFonts w:ascii="Arial" w:hAnsi="Arial" w:cs="Arial"/>
          <w:sz w:val="72"/>
          <w:szCs w:val="72"/>
        </w:rPr>
      </w:pPr>
    </w:p>
    <w:p w:rsidR="00272B3E" w:rsidRPr="003608AE" w:rsidRDefault="004E0CEB" w:rsidP="00EA12B9">
      <w:pPr>
        <w:rPr>
          <w:rFonts w:ascii="Arial" w:hAnsi="Arial" w:cs="Arial"/>
          <w:sz w:val="96"/>
          <w:szCs w:val="96"/>
        </w:rPr>
      </w:pPr>
      <w:r w:rsidRPr="003608AE">
        <w:rPr>
          <w:rFonts w:ascii="Arial" w:hAnsi="Arial" w:cs="Arial"/>
          <w:sz w:val="96"/>
          <w:szCs w:val="96"/>
        </w:rPr>
        <w:br w:type="page"/>
      </w:r>
      <w:r w:rsidR="00B82574">
        <w:rPr>
          <w:rFonts w:ascii="Arial" w:hAnsi="Arial" w:cs="Arial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1028700</wp:posOffset>
                </wp:positionV>
                <wp:extent cx="0" cy="5257800"/>
                <wp:effectExtent l="38100" t="38100" r="38100" b="38100"/>
                <wp:wrapNone/>
                <wp:docPr id="1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81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GZFQ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-811530</wp:posOffset>
                </wp:positionV>
                <wp:extent cx="3086100" cy="1840230"/>
                <wp:effectExtent l="0" t="7620" r="0" b="0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4023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B9F" w:rsidRDefault="00D27081" w:rsidP="00DD69E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szCs w:val="48"/>
                              </w:rPr>
                              <w:t>vinden</w:t>
                            </w:r>
                            <w:proofErr w:type="gramEnd"/>
                          </w:p>
                          <w:p w:rsidR="00377A1F" w:rsidRPr="008E0B9F" w:rsidRDefault="00B82574" w:rsidP="00DD69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377440" cy="1449070"/>
                                  <wp:effectExtent l="0" t="0" r="3810" b="0"/>
                                  <wp:docPr id="1" name="irc_mi" descr="Beschrijving: http://www.destentor.nl/polopoly_fs/1.3556666.1355289188!/image/image.jpg_gen/derivatives/fixed_width_500/image-3556666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www.destentor.nl/polopoly_fs/1.3556666.1355289188!/image/image.jpg_gen/derivatives/fixed_width_500/image-3556666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86pt;margin-top:-63.9pt;width:243pt;height:14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" fillcolor="#cff" stroked="f">
                <v:fill opacity="32896f"/>
                <v:textbox>
                  <w:txbxContent>
                    <w:p w:rsidR="008E0B9F" w:rsidRDefault="00D27081" w:rsidP="00DD69E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vinden</w:t>
                      </w:r>
                    </w:p>
                    <w:p w:rsidR="00377A1F" w:rsidRPr="008E0B9F" w:rsidRDefault="00B82574" w:rsidP="00DD69E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377440" cy="1449070"/>
                            <wp:effectExtent l="0" t="0" r="3810" b="0"/>
                            <wp:docPr id="1" name="irc_mi" descr="Beschrijving: http://www.destentor.nl/polopoly_fs/1.3556666.1355289188!/image/image.jpg_gen/derivatives/fixed_width_500/image-3556666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www.destentor.nl/polopoly_fs/1.3556666.1355289188!/image/image.jpg_gen/derivatives/fixed_width_500/image-3556666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1451610</wp:posOffset>
                </wp:positionV>
                <wp:extent cx="3200400" cy="1863090"/>
                <wp:effectExtent l="0" t="381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6309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F4E" w:rsidRDefault="00D27081" w:rsidP="00D2708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szCs w:val="48"/>
                              </w:rPr>
                              <w:t>z</w:t>
                            </w:r>
                            <w:r w:rsidR="00377A1F">
                              <w:rPr>
                                <w:sz w:val="48"/>
                                <w:szCs w:val="48"/>
                              </w:rPr>
                              <w:t>oeken</w:t>
                            </w:r>
                            <w:proofErr w:type="gramEnd"/>
                          </w:p>
                          <w:p w:rsidR="00377A1F" w:rsidRDefault="00377A1F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 xml:space="preserve">        </w:t>
                            </w:r>
                            <w:r w:rsidR="00B82574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194560" cy="1463040"/>
                                  <wp:effectExtent l="0" t="0" r="0" b="3810"/>
                                  <wp:docPr id="2" name="irc_mi" descr="Beschrijving: http://ivn.nl/sites/default/files/styles/medium/public/nieuwsbericht/images/201303/waterdiertjes-zoeken-foto-IL_6995_krimpenerwaard.jpg?itok=9P6Ffz_V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vn.nl/sites/default/files/styles/medium/public/nieuwsbericht/images/201303/waterdiertjes-zoeken-foto-IL_6995_krimpenerwaard.jpg?itok=9P6Ffz_V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B9F" w:rsidRPr="008E0B9F" w:rsidRDefault="008E0B9F" w:rsidP="00DD69E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34pt;margin-top:114.3pt;width:252pt;height:1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" fillcolor="#cff" stroked="f">
                <v:fill opacity="32896f"/>
                <v:textbox>
                  <w:txbxContent>
                    <w:p w:rsidR="00EF4F4E" w:rsidRDefault="00D27081" w:rsidP="00D2708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z</w:t>
                      </w:r>
                      <w:r w:rsidR="00377A1F">
                        <w:rPr>
                          <w:sz w:val="48"/>
                          <w:szCs w:val="48"/>
                        </w:rPr>
                        <w:t>oeken</w:t>
                      </w:r>
                    </w:p>
                    <w:p w:rsidR="00377A1F" w:rsidRDefault="00377A1F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t xml:space="preserve">        </w:t>
                      </w:r>
                      <w:r w:rsidR="00B82574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194560" cy="1463040"/>
                            <wp:effectExtent l="0" t="0" r="0" b="3810"/>
                            <wp:docPr id="2" name="irc_mi" descr="Beschrijving: http://ivn.nl/sites/default/files/styles/medium/public/nieuwsbericht/images/201303/waterdiertjes-zoeken-foto-IL_6995_krimpenerwaard.jpg?itok=9P6Ffz_V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vn.nl/sites/default/files/styles/medium/public/nieuwsbericht/images/201303/waterdiertjes-zoeken-foto-IL_6995_krimpenerwaard.jpg?itok=9P6Ffz_V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B9F" w:rsidRPr="008E0B9F" w:rsidRDefault="008E0B9F" w:rsidP="00DD69E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3033395</wp:posOffset>
                </wp:positionV>
                <wp:extent cx="3110865" cy="2567305"/>
                <wp:effectExtent l="0" t="4445" r="3810" b="0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256730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F4E" w:rsidRDefault="00D27081" w:rsidP="00DD69E9">
                            <w:pPr>
                              <w:ind w:left="708" w:firstLine="708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  <w:r w:rsidR="00377A1F">
                              <w:rPr>
                                <w:sz w:val="48"/>
                                <w:szCs w:val="48"/>
                              </w:rPr>
                              <w:t>erliezen</w:t>
                            </w:r>
                            <w:proofErr w:type="gramEnd"/>
                          </w:p>
                          <w:p w:rsidR="00377A1F" w:rsidRDefault="00377A1F" w:rsidP="00377A1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 xml:space="preserve">        </w:t>
                            </w:r>
                            <w:r w:rsidR="00B82574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518410" cy="2082165"/>
                                  <wp:effectExtent l="0" t="0" r="0" b="0"/>
                                  <wp:docPr id="3" name="irc_mi" descr="Beschrijving: https://youngstartup.nl/media/cache/blog_item_detail_top/uploads/images/2956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s://youngstartup.nl/media/cache/blog_item_detail_top/uploads/images/2956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410" cy="208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B9F" w:rsidRPr="008E0B9F" w:rsidRDefault="008E0B9F" w:rsidP="008E0B9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18pt;margin-top:238.85pt;width:244.95pt;height:20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" fillcolor="#cff" stroked="f">
                <v:fill opacity="32896f"/>
                <v:textbox>
                  <w:txbxContent>
                    <w:p w:rsidR="00EF4F4E" w:rsidRDefault="00D27081" w:rsidP="00DD69E9">
                      <w:pPr>
                        <w:ind w:left="708" w:firstLine="708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  <w:r w:rsidR="00377A1F">
                        <w:rPr>
                          <w:sz w:val="48"/>
                          <w:szCs w:val="48"/>
                        </w:rPr>
                        <w:t>erliezen</w:t>
                      </w:r>
                    </w:p>
                    <w:p w:rsidR="00377A1F" w:rsidRDefault="00377A1F" w:rsidP="00377A1F">
                      <w:pPr>
                        <w:rPr>
                          <w:sz w:val="48"/>
                          <w:szCs w:val="48"/>
                        </w:rPr>
                      </w:pPr>
                      <w:r>
                        <w:t xml:space="preserve">        </w:t>
                      </w:r>
                      <w:r w:rsidR="00B82574"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518410" cy="2082165"/>
                            <wp:effectExtent l="0" t="0" r="0" b="0"/>
                            <wp:docPr id="3" name="irc_mi" descr="Beschrijving: https://youngstartup.nl/media/cache/blog_item_detail_top/uploads/images/2956.p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s://youngstartup.nl/media/cache/blog_item_detail_top/uploads/images/2956.p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410" cy="2082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B9F" w:rsidRPr="008E0B9F" w:rsidRDefault="008E0B9F" w:rsidP="008E0B9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1028700</wp:posOffset>
                </wp:positionV>
                <wp:extent cx="1600200" cy="0"/>
                <wp:effectExtent l="38100" t="38100" r="38100" b="38100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81pt" to="73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DFEQIAACsEAAAOAAAAZHJzL2Uyb0RvYy54bWysU8GO2jAQvVfqP1i+QxIaW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0" cy="1143000"/>
                <wp:effectExtent l="38100" t="38100" r="38100" b="38100"/>
                <wp:wrapNone/>
                <wp:docPr id="1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bPGQIAADUEAAAOAAAAZHJzL2Uyb0RvYy54bWysU8GO2jAQvVfqP1i+QxJIWT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1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6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1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wB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UrEAIAACs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d/DVKxAC&#10;AAAr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1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McGg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1600200" cy="0"/>
                <wp:effectExtent l="38100" t="38100" r="38100" b="38100"/>
                <wp:wrapNone/>
                <wp:docPr id="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612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SIEAIAACo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0" cy="1143000"/>
                <wp:effectExtent l="38100" t="38100" r="38100" b="38100"/>
                <wp:wrapNone/>
                <wp:docPr id="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48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hnGQ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5in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0" cy="1143000"/>
                <wp:effectExtent l="38100" t="38100" r="38100" b="38100"/>
                <wp:wrapNone/>
                <wp:docPr id="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234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" strokeweight="6pt"/>
            </w:pict>
          </mc:Fallback>
        </mc:AlternateContent>
      </w:r>
      <w:r w:rsidR="00B82574">
        <w:rPr>
          <w:rFonts w:ascii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/2EA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" strokeweight="6pt"/>
            </w:pict>
          </mc:Fallback>
        </mc:AlternateContent>
      </w:r>
    </w:p>
    <w:sectPr w:rsidR="00272B3E" w:rsidRPr="003608AE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15544F"/>
    <w:rsid w:val="00232E70"/>
    <w:rsid w:val="00272B3E"/>
    <w:rsid w:val="003608AE"/>
    <w:rsid w:val="00377A1F"/>
    <w:rsid w:val="00396E3F"/>
    <w:rsid w:val="00450A1C"/>
    <w:rsid w:val="004E0CEB"/>
    <w:rsid w:val="00522029"/>
    <w:rsid w:val="00690898"/>
    <w:rsid w:val="00696FCB"/>
    <w:rsid w:val="00736AF3"/>
    <w:rsid w:val="00752D71"/>
    <w:rsid w:val="0084596A"/>
    <w:rsid w:val="008E0B9F"/>
    <w:rsid w:val="009A14F7"/>
    <w:rsid w:val="00AE6665"/>
    <w:rsid w:val="00B82574"/>
    <w:rsid w:val="00BB3FDA"/>
    <w:rsid w:val="00BE1EB5"/>
    <w:rsid w:val="00C2426A"/>
    <w:rsid w:val="00CA6D84"/>
    <w:rsid w:val="00CE3288"/>
    <w:rsid w:val="00D27081"/>
    <w:rsid w:val="00D343D6"/>
    <w:rsid w:val="00D42560"/>
    <w:rsid w:val="00DD69E9"/>
    <w:rsid w:val="00E26E1D"/>
    <w:rsid w:val="00E72CA0"/>
    <w:rsid w:val="00EA12B9"/>
    <w:rsid w:val="00E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E1EB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E1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E1EB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E1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google.nl/url?sa=i&amp;rct=j&amp;q=kwijtraken+van+spullen&amp;source=images&amp;cd=&amp;cad=rja&amp;docid=wcSWbXOONbIQlM&amp;tbnid=dvAOI0t1QOhyTM:&amp;ved=0CAUQjRw&amp;url=https://youngstartup.nl/blog/post/meeste-spullen-kwijt-om-18-00-uur-op-zaterdagen/&amp;ei=eY9cUevJJsbE0QXwy4GAAg&amp;bvm=bv.44697112,d.d2k&amp;psig=AFQjCNEjBSS20FEXMt6rLyI9uNuYCjnDdg&amp;ust=136509876741004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kwijt+raken&amp;source=images&amp;cd=&amp;cad=rja&amp;docid=rKqQJPfQjhlERM&amp;tbnid=0W_YN6nig9AiaM:&amp;ved=0CAUQjRw&amp;url=http://www.destentor.nl/2.2545/binnenland/nederlanders-googelen-veel-op-crisis-en-tv-1.3556665&amp;ei=B5xcUab4LMnD0QXCroHgCg&amp;bvm=bv.44770516,d.d2k&amp;psig=AFQjCNHYrXoIHlhJuoxTcSlyKqNgUBnPAg&amp;ust=1365109911032975" TargetMode="Externa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nl/url?sa=i&amp;rct=j&amp;q=aan+het+zoeken+zijn&amp;source=images&amp;cd=&amp;cad=rja&amp;docid=JmcNz8xtFFvynM&amp;tbnid=7SuYzUr_euVE_M:&amp;ved=0CAUQjRw&amp;url=http://ivn.nl/provincie/utrecht?page=1&amp;ei=5JhcUan8LaLD0QW-loGYAw&amp;bvm=bv.44770516,d.d2k&amp;psig=AFQjCNH4THXGEOpj--DsrwIVJHXw-ucHaQ&amp;ust=1365109274564848" TargetMode="External"/><Relationship Id="rId5" Type="http://schemas.openxmlformats.org/officeDocument/2006/relationships/hyperlink" Target="http://www.google.nl/url?sa=i&amp;rct=j&amp;q=kwijt+raken&amp;source=images&amp;cd=&amp;cad=rja&amp;docid=rKqQJPfQjhlERM&amp;tbnid=0W_YN6nig9AiaM:&amp;ved=0CAUQjRw&amp;url=http://www.destentor.nl/2.2545/binnenland/nederlanders-googelen-veel-op-crisis-en-tv-1.3556665&amp;ei=B5xcUab4LMnD0QXCroHgCg&amp;bvm=bv.44770516,d.d2k&amp;psig=AFQjCNHYrXoIHlhJuoxTcSlyKqNgUBnPAg&amp;ust=1365109911032975" TargetMode="External"/><Relationship Id="rId15" Type="http://schemas.openxmlformats.org/officeDocument/2006/relationships/hyperlink" Target="http://www.google.nl/url?sa=i&amp;rct=j&amp;q=kwijtraken+van+spullen&amp;source=images&amp;cd=&amp;cad=rja&amp;docid=wcSWbXOONbIQlM&amp;tbnid=dvAOI0t1QOhyTM:&amp;ved=0CAUQjRw&amp;url=https://youngstartup.nl/blog/post/meeste-spullen-kwijt-om-18-00-uur-op-zaterdagen/&amp;ei=eY9cUevJJsbE0QXwy4GAAg&amp;bvm=bv.44697112,d.d2k&amp;psig=AFQjCNEjBSS20FEXMt6rLyI9uNuYCjnDdg&amp;ust=136509876741004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nl/url?sa=i&amp;rct=j&amp;q=aan+het+zoeken+zijn&amp;source=images&amp;cd=&amp;cad=rja&amp;docid=JmcNz8xtFFvynM&amp;tbnid=7SuYzUr_euVE_M:&amp;ved=0CAUQjRw&amp;url=http://ivn.nl/provincie/utrecht?page=1&amp;ei=5JhcUan8LaLD0QW-loGYAw&amp;bvm=bv.44770516,d.d2k&amp;psig=AFQjCNH4THXGEOpj--DsrwIVJHXw-ucHaQ&amp;ust=136510927456484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82BE9924</Template>
  <TotalTime>0</TotalTime>
  <Pages>2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182</CharactersWithSpaces>
  <SharedDoc>false</SharedDoc>
  <HLinks>
    <vt:vector size="36" baseType="variant">
      <vt:variant>
        <vt:i4>7208998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url?sa=i&amp;rct=j&amp;q=kwijtraken+van+spullen&amp;source=images&amp;cd=&amp;cad=rja&amp;docid=wcSWbXOONbIQlM&amp;tbnid=dvAOI0t1QOhyTM:&amp;ved=0CAUQjRw&amp;url=https://youngstartup.nl/blog/post/meeste-spullen-kwijt-om-18-00-uur-op-zaterdagen/&amp;ei=eY9cUevJJsbE0QXwy4GAAg&amp;bvm=bv.44697112,d.d2k&amp;psig=AFQjCNEjBSS20FEXMt6rLyI9uNuYCjnDdg&amp;ust=1365098767410040</vt:lpwstr>
      </vt:variant>
      <vt:variant>
        <vt:lpwstr/>
      </vt:variant>
      <vt:variant>
        <vt:i4>1179738</vt:i4>
      </vt:variant>
      <vt:variant>
        <vt:i4>3</vt:i4>
      </vt:variant>
      <vt:variant>
        <vt:i4>0</vt:i4>
      </vt:variant>
      <vt:variant>
        <vt:i4>5</vt:i4>
      </vt:variant>
      <vt:variant>
        <vt:lpwstr>http://www.google.nl/url?sa=i&amp;rct=j&amp;q=aan+het+zoeken+zijn&amp;source=images&amp;cd=&amp;cad=rja&amp;docid=JmcNz8xtFFvynM&amp;tbnid=7SuYzUr_euVE_M:&amp;ved=0CAUQjRw&amp;url=http://ivn.nl/provincie/utrecht?page=1&amp;ei=5JhcUan8LaLD0QW-loGYAw&amp;bvm=bv.44770516,d.d2k&amp;psig=AFQjCNH4THXGEOpj--DsrwIVJHXw-ucHaQ&amp;ust=1365109274564848</vt:lpwstr>
      </vt:variant>
      <vt:variant>
        <vt:lpwstr/>
      </vt:variant>
      <vt:variant>
        <vt:i4>5701669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url?sa=i&amp;rct=j&amp;q=kwijt+raken&amp;source=images&amp;cd=&amp;cad=rja&amp;docid=rKqQJPfQjhlERM&amp;tbnid=0W_YN6nig9AiaM:&amp;ved=0CAUQjRw&amp;url=http://www.destentor.nl/2.2545/binnenland/nederlanders-googelen-veel-op-crisis-en-tv-1.3556665&amp;ei=B5xcUab4LMnD0QXCroHgCg&amp;bvm=bv.44770516,d.d2k&amp;psig=AFQjCNHYrXoIHlhJuoxTcSlyKqNgUBnPAg&amp;ust=1365109911032975</vt:lpwstr>
      </vt:variant>
      <vt:variant>
        <vt:lpwstr/>
      </vt:variant>
      <vt:variant>
        <vt:i4>5701669</vt:i4>
      </vt:variant>
      <vt:variant>
        <vt:i4>2576</vt:i4>
      </vt:variant>
      <vt:variant>
        <vt:i4>1025</vt:i4>
      </vt:variant>
      <vt:variant>
        <vt:i4>4</vt:i4>
      </vt:variant>
      <vt:variant>
        <vt:lpwstr>http://www.google.nl/url?sa=i&amp;rct=j&amp;q=kwijt+raken&amp;source=images&amp;cd=&amp;cad=rja&amp;docid=rKqQJPfQjhlERM&amp;tbnid=0W_YN6nig9AiaM:&amp;ved=0CAUQjRw&amp;url=http://www.destentor.nl/2.2545/binnenland/nederlanders-googelen-veel-op-crisis-en-tv-1.3556665&amp;ei=B5xcUab4LMnD0QXCroHgCg&amp;bvm=bv.44770516,d.d2k&amp;psig=AFQjCNHYrXoIHlhJuoxTcSlyKqNgUBnPAg&amp;ust=1365109911032975</vt:lpwstr>
      </vt:variant>
      <vt:variant>
        <vt:lpwstr/>
      </vt:variant>
      <vt:variant>
        <vt:i4>1179738</vt:i4>
      </vt:variant>
      <vt:variant>
        <vt:i4>2902</vt:i4>
      </vt:variant>
      <vt:variant>
        <vt:i4>1026</vt:i4>
      </vt:variant>
      <vt:variant>
        <vt:i4>4</vt:i4>
      </vt:variant>
      <vt:variant>
        <vt:lpwstr>http://www.google.nl/url?sa=i&amp;rct=j&amp;q=aan+het+zoeken+zijn&amp;source=images&amp;cd=&amp;cad=rja&amp;docid=JmcNz8xtFFvynM&amp;tbnid=7SuYzUr_euVE_M:&amp;ved=0CAUQjRw&amp;url=http://ivn.nl/provincie/utrecht?page=1&amp;ei=5JhcUan8LaLD0QW-loGYAw&amp;bvm=bv.44770516,d.d2k&amp;psig=AFQjCNH4THXGEOpj--DsrwIVJHXw-ucHaQ&amp;ust=1365109274564848</vt:lpwstr>
      </vt:variant>
      <vt:variant>
        <vt:lpwstr/>
      </vt:variant>
      <vt:variant>
        <vt:i4>7208998</vt:i4>
      </vt:variant>
      <vt:variant>
        <vt:i4>3279</vt:i4>
      </vt:variant>
      <vt:variant>
        <vt:i4>1027</vt:i4>
      </vt:variant>
      <vt:variant>
        <vt:i4>4</vt:i4>
      </vt:variant>
      <vt:variant>
        <vt:lpwstr>http://www.google.nl/url?sa=i&amp;rct=j&amp;q=kwijtraken+van+spullen&amp;source=images&amp;cd=&amp;cad=rja&amp;docid=wcSWbXOONbIQlM&amp;tbnid=dvAOI0t1QOhyTM:&amp;ved=0CAUQjRw&amp;url=https://youngstartup.nl/blog/post/meeste-spullen-kwijt-om-18-00-uur-op-zaterdagen/&amp;ei=eY9cUevJJsbE0QXwy4GAAg&amp;bvm=bv.44697112,d.d2k&amp;psig=AFQjCNEjBSS20FEXMt6rLyI9uNuYCjnDdg&amp;ust=1365098767410040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2011-06-20T10:46:00Z</cp:lastPrinted>
  <dcterms:created xsi:type="dcterms:W3CDTF">2013-04-18T15:03:00Z</dcterms:created>
  <dcterms:modified xsi:type="dcterms:W3CDTF">2013-04-18T15:03:00Z</dcterms:modified>
</cp:coreProperties>
</file>